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106FC" w14:textId="2692BC40" w:rsidR="00851265" w:rsidRDefault="00851265" w:rsidP="00851265">
      <w:pPr>
        <w:spacing w:after="0"/>
        <w:rPr>
          <w:b/>
        </w:rPr>
      </w:pPr>
    </w:p>
    <w:tbl>
      <w:tblPr>
        <w:tblStyle w:val="Tabelacomgrade"/>
        <w:tblW w:w="8930" w:type="dxa"/>
        <w:tblInd w:w="137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8930"/>
      </w:tblGrid>
      <w:tr w:rsidR="00851265" w14:paraId="6BA1A3A5" w14:textId="77777777" w:rsidTr="00C11532">
        <w:tc>
          <w:tcPr>
            <w:tcW w:w="8930" w:type="dxa"/>
            <w:shd w:val="clear" w:color="auto" w:fill="B4C6E7" w:themeFill="accent1" w:themeFillTint="66"/>
          </w:tcPr>
          <w:p w14:paraId="18354618" w14:textId="243CAE2A" w:rsidR="00851265" w:rsidRDefault="00851265" w:rsidP="00C1153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CADASTRO</w:t>
            </w:r>
            <w:r>
              <w:rPr>
                <w:b/>
              </w:rPr>
              <w:t xml:space="preserve"> DE PESQUISA - RELATO DE CASO</w:t>
            </w:r>
          </w:p>
          <w:p w14:paraId="4ECEB925" w14:textId="77777777" w:rsidR="00851265" w:rsidRDefault="00851265" w:rsidP="00C11532">
            <w:pPr>
              <w:spacing w:after="0"/>
              <w:jc w:val="center"/>
            </w:pPr>
          </w:p>
        </w:tc>
      </w:tr>
    </w:tbl>
    <w:p w14:paraId="330FDDAA" w14:textId="77777777" w:rsidR="00851265" w:rsidRDefault="00851265" w:rsidP="00851265">
      <w:pPr>
        <w:spacing w:after="0"/>
      </w:pPr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4"/>
      </w:tblGrid>
      <w:tr w:rsidR="00851265" w:rsidRPr="002C6171" w14:paraId="316FBC2C" w14:textId="77777777" w:rsidTr="00C1153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8BD1" w14:textId="77777777" w:rsidR="00851265" w:rsidRPr="005247C7" w:rsidRDefault="00851265" w:rsidP="00C11532">
            <w:pPr>
              <w:jc w:val="both"/>
              <w:rPr>
                <w:sz w:val="18"/>
                <w:szCs w:val="20"/>
              </w:rPr>
            </w:pPr>
            <w:r w:rsidRPr="005247C7">
              <w:rPr>
                <w:sz w:val="18"/>
                <w:szCs w:val="20"/>
              </w:rPr>
              <w:t>O Relato de caso é uma modalidade de estudo na área biomédica com delineamento descritivo, sem grupo controle, de caráter narrativo e reflexivo, cujos dados são provenientes da atividade profissional cotidiana. Portanto, no momento de sua elaboração, os eventos narrados estarão consumados, o que significa que não estão previstos experimentos como objeto de estudo. Tem como finalidade destacar fato inusitado, raro ou relevante, ampliando o conhecimento ou sugerindo hipóteses para outros estudos.</w:t>
            </w:r>
          </w:p>
          <w:p w14:paraId="567B8839" w14:textId="77777777" w:rsidR="00851265" w:rsidRPr="005247C7" w:rsidRDefault="00851265" w:rsidP="00C11532">
            <w:pPr>
              <w:spacing w:after="0" w:line="240" w:lineRule="auto"/>
              <w:jc w:val="both"/>
              <w:rPr>
                <w:sz w:val="18"/>
              </w:rPr>
            </w:pPr>
            <w:r w:rsidRPr="005247C7">
              <w:rPr>
                <w:sz w:val="18"/>
              </w:rPr>
              <w:t>Todos os campos deste formulário devem ser preenchidos eletronicamente. Todos os campos são editáveis.</w:t>
            </w:r>
          </w:p>
          <w:p w14:paraId="5C25CE7F" w14:textId="77777777" w:rsidR="00851265" w:rsidRPr="009C0114" w:rsidRDefault="00851265" w:rsidP="00C11532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379E6" w:rsidRPr="002C6171" w14:paraId="28233FFD" w14:textId="77777777" w:rsidTr="00851265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973BCEA" w14:textId="5A4046E7" w:rsidR="002379E6" w:rsidRPr="00D04367" w:rsidRDefault="005B1077" w:rsidP="007A644F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 xml:space="preserve">. CARACTERIZAÇÃO DO </w:t>
            </w:r>
            <w:r w:rsidR="007A644F">
              <w:rPr>
                <w:b/>
                <w:sz w:val="20"/>
                <w:szCs w:val="20"/>
              </w:rPr>
              <w:t>RELATO DE CASO</w:t>
            </w:r>
          </w:p>
        </w:tc>
      </w:tr>
      <w:tr w:rsidR="005B1077" w:rsidRPr="002C6171" w14:paraId="4F3FB541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490" w14:textId="1C30DE28" w:rsidR="005B1077" w:rsidRDefault="005B1077" w:rsidP="005B1077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 xml:space="preserve">Título do </w:t>
            </w:r>
            <w:r w:rsidR="007A644F">
              <w:rPr>
                <w:b/>
                <w:sz w:val="20"/>
                <w:szCs w:val="20"/>
              </w:rPr>
              <w:t>relato</w:t>
            </w:r>
            <w:r w:rsidRPr="00D04367">
              <w:rPr>
                <w:b/>
                <w:sz w:val="20"/>
                <w:szCs w:val="20"/>
              </w:rPr>
              <w:t>:</w:t>
            </w:r>
          </w:p>
          <w:p w14:paraId="64F612E5" w14:textId="3F5F00B1" w:rsidR="005B1077" w:rsidRPr="005B1077" w:rsidRDefault="005B1077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6299912B" w14:textId="77777777" w:rsidTr="00766786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7BF" w14:textId="0FD892C8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7A644F"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 Resumo:</w:t>
            </w:r>
          </w:p>
          <w:p w14:paraId="31BD646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9C0967C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C59E43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F942124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0C826F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98A9C41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5994601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4357A38" w14:textId="77777777" w:rsidR="00B339DB" w:rsidRDefault="00B339DB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138E3A0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E8149C5" w14:textId="77777777" w:rsidR="00C90E02" w:rsidRDefault="00C90E02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55E6D73" w14:textId="77777777" w:rsidR="00C90E02" w:rsidRPr="00D04367" w:rsidRDefault="00C90E02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C7DB1" w:rsidRPr="002C6171" w14:paraId="17ABF500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7E5" w14:textId="11D24952" w:rsidR="002C7DB1" w:rsidRPr="00D0436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7A644F"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>. Palavras</w:t>
            </w:r>
            <w:r w:rsidR="0061094E">
              <w:rPr>
                <w:b/>
                <w:sz w:val="20"/>
                <w:szCs w:val="20"/>
              </w:rPr>
              <w:t>-</w:t>
            </w:r>
            <w:r w:rsidR="002C7DB1" w:rsidRPr="00D04367">
              <w:rPr>
                <w:b/>
                <w:sz w:val="20"/>
                <w:szCs w:val="20"/>
              </w:rPr>
              <w:t xml:space="preserve">chave </w:t>
            </w:r>
            <w:r w:rsidR="002C7DB1" w:rsidRPr="009C0114">
              <w:rPr>
                <w:sz w:val="20"/>
                <w:szCs w:val="20"/>
              </w:rPr>
              <w:t>(5 palavras, no máximo)</w:t>
            </w:r>
            <w:r w:rsidR="002C7DB1" w:rsidRPr="00D04367">
              <w:rPr>
                <w:b/>
                <w:sz w:val="20"/>
                <w:szCs w:val="20"/>
              </w:rPr>
              <w:t xml:space="preserve">: </w:t>
            </w:r>
          </w:p>
          <w:p w14:paraId="4A32BDE6" w14:textId="77777777" w:rsidR="002C7DB1" w:rsidRPr="00D04367" w:rsidRDefault="002C7DB1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A67CC" w:rsidRPr="002C6171" w14:paraId="55F2FD03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C11" w14:textId="5E154F3D" w:rsidR="00F36889" w:rsidRDefault="003A67CC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7A644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 Linha de pesquisa</w:t>
            </w:r>
            <w:r w:rsidR="00F36889">
              <w:rPr>
                <w:b/>
                <w:sz w:val="20"/>
                <w:szCs w:val="20"/>
              </w:rPr>
              <w:t xml:space="preserve"> </w:t>
            </w:r>
            <w:r w:rsidR="00F36889" w:rsidRPr="00F36889">
              <w:rPr>
                <w:sz w:val="20"/>
                <w:szCs w:val="20"/>
              </w:rPr>
              <w:t xml:space="preserve">(colocar o número </w:t>
            </w:r>
            <w:r w:rsidR="009E606E">
              <w:rPr>
                <w:sz w:val="20"/>
                <w:szCs w:val="20"/>
              </w:rPr>
              <w:t xml:space="preserve">correspondente </w:t>
            </w:r>
            <w:r w:rsidR="00E60B07">
              <w:rPr>
                <w:sz w:val="20"/>
                <w:szCs w:val="20"/>
              </w:rPr>
              <w:t>d</w:t>
            </w:r>
            <w:r w:rsidR="00F36889" w:rsidRPr="00F36889">
              <w:rPr>
                <w:sz w:val="20"/>
                <w:szCs w:val="20"/>
              </w:rPr>
              <w:t>a listagem abaixo)</w:t>
            </w:r>
            <w:r>
              <w:rPr>
                <w:b/>
                <w:sz w:val="20"/>
                <w:szCs w:val="20"/>
              </w:rPr>
              <w:t xml:space="preserve">: </w:t>
            </w:r>
            <w:proofErr w:type="gramStart"/>
            <w:r w:rsidR="00F36889">
              <w:rPr>
                <w:b/>
                <w:sz w:val="20"/>
                <w:szCs w:val="20"/>
              </w:rPr>
              <w:t xml:space="preserve">(  </w:t>
            </w:r>
            <w:proofErr w:type="gramEnd"/>
            <w:r w:rsidR="00F36889">
              <w:rPr>
                <w:b/>
                <w:sz w:val="20"/>
                <w:szCs w:val="20"/>
              </w:rPr>
              <w:t xml:space="preserve">   ) </w:t>
            </w:r>
          </w:p>
          <w:p w14:paraId="3F8A6401" w14:textId="77777777" w:rsid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9E606E">
              <w:rPr>
                <w:sz w:val="18"/>
                <w:szCs w:val="18"/>
              </w:rPr>
              <w:t>1-</w:t>
            </w:r>
            <w:r w:rsidR="00F36889" w:rsidRPr="009E606E">
              <w:rPr>
                <w:sz w:val="18"/>
                <w:szCs w:val="18"/>
              </w:rPr>
              <w:t>Doação de sangue e componentes</w:t>
            </w:r>
            <w:r>
              <w:rPr>
                <w:sz w:val="18"/>
                <w:szCs w:val="18"/>
              </w:rPr>
              <w:t xml:space="preserve">; 2-Preparo de hemocomponentes e controle de qualidade; 3-Imunohematologia; </w:t>
            </w:r>
          </w:p>
          <w:p w14:paraId="1366485E" w14:textId="72A503A9" w:rsidR="003A67CC" w:rsidRPr="009E606E" w:rsidRDefault="009E606E" w:rsidP="009E606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4-Transfusão de sangue e derivados; 5-Transplantes, enxertos e terapia celular; 6-Doenças transmissíveis por transfusão e transplante; 7-Doenças da série vermelha; 8-Hemoglobinopatias; 9-Coagulopatias; 10-Psicologia e educação em saúde; 11-Gestão em saúde; </w:t>
            </w:r>
            <w:proofErr w:type="gramStart"/>
            <w:r>
              <w:rPr>
                <w:sz w:val="18"/>
                <w:szCs w:val="18"/>
              </w:rPr>
              <w:t>12-Multidisciplinar</w:t>
            </w:r>
            <w:proofErr w:type="gramEnd"/>
            <w:r w:rsidR="00F36889" w:rsidRPr="009E606E">
              <w:rPr>
                <w:sz w:val="18"/>
                <w:szCs w:val="18"/>
              </w:rPr>
              <w:t xml:space="preserve"> </w:t>
            </w:r>
          </w:p>
        </w:tc>
      </w:tr>
      <w:tr w:rsidR="002379E6" w:rsidRPr="002C6171" w14:paraId="57F078F9" w14:textId="77777777" w:rsidTr="007A64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FAD" w14:textId="429AE9DA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7A644F">
              <w:rPr>
                <w:b/>
                <w:sz w:val="20"/>
                <w:szCs w:val="20"/>
              </w:rPr>
              <w:t>5</w:t>
            </w:r>
            <w:r w:rsidR="002379E6" w:rsidRPr="00D04367">
              <w:rPr>
                <w:b/>
                <w:sz w:val="20"/>
                <w:szCs w:val="20"/>
              </w:rPr>
              <w:t>. Objetivo:</w:t>
            </w:r>
          </w:p>
          <w:p w14:paraId="51F34315" w14:textId="77777777" w:rsidR="00855F8D" w:rsidRDefault="00855F8D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3F8F30A0" w14:textId="77777777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BF235B6" w14:textId="77777777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ED8B890" w14:textId="77777777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A45EF0C" w14:textId="76037CD4" w:rsidR="00F05C0E" w:rsidRPr="00D04367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2BB380FD" w14:textId="77777777" w:rsidTr="007A64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CB96" w14:textId="2F51BFB1" w:rsidR="002C7DB1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7A644F">
              <w:rPr>
                <w:b/>
                <w:sz w:val="20"/>
                <w:szCs w:val="20"/>
              </w:rPr>
              <w:t>6</w:t>
            </w:r>
            <w:r w:rsidR="002C7DB1" w:rsidRPr="00D04367">
              <w:rPr>
                <w:b/>
                <w:sz w:val="20"/>
                <w:szCs w:val="20"/>
              </w:rPr>
              <w:t xml:space="preserve">. </w:t>
            </w:r>
            <w:r w:rsidR="007A4824">
              <w:rPr>
                <w:b/>
                <w:sz w:val="20"/>
                <w:szCs w:val="20"/>
              </w:rPr>
              <w:t xml:space="preserve">Justificativa </w:t>
            </w:r>
            <w:r w:rsidR="007A4824" w:rsidRPr="007A4824">
              <w:rPr>
                <w:sz w:val="20"/>
                <w:szCs w:val="20"/>
              </w:rPr>
              <w:t xml:space="preserve">(relevância do </w:t>
            </w:r>
            <w:r w:rsidR="00F05C0E">
              <w:rPr>
                <w:sz w:val="20"/>
                <w:szCs w:val="20"/>
              </w:rPr>
              <w:t>relato</w:t>
            </w:r>
            <w:r w:rsidR="007A4824" w:rsidRPr="007A4824">
              <w:rPr>
                <w:sz w:val="20"/>
                <w:szCs w:val="20"/>
              </w:rPr>
              <w:t xml:space="preserve"> de caso)</w:t>
            </w:r>
            <w:r w:rsidR="002C7DB1" w:rsidRPr="00E60B07">
              <w:rPr>
                <w:sz w:val="20"/>
                <w:szCs w:val="20"/>
              </w:rPr>
              <w:t>:</w:t>
            </w:r>
          </w:p>
          <w:p w14:paraId="3925B6CA" w14:textId="1D74FD6F" w:rsidR="005B1077" w:rsidRDefault="005B1077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21241235" w14:textId="7FDB4A4D" w:rsidR="00F05C0E" w:rsidRDefault="00F05C0E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17D1479D" w14:textId="77777777" w:rsidR="00F05C0E" w:rsidRPr="00D04367" w:rsidRDefault="00F05C0E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C581F40" w14:textId="411D23B5" w:rsidR="002C7DB1" w:rsidRPr="00D04367" w:rsidRDefault="002831DA" w:rsidP="002831DA">
            <w:pPr>
              <w:tabs>
                <w:tab w:val="left" w:pos="2295"/>
              </w:tabs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F05C0E" w:rsidRPr="002C6171" w14:paraId="287279E6" w14:textId="77777777" w:rsidTr="007A64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1F6" w14:textId="53B4B912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1.7. Obtenção d</w:t>
            </w:r>
            <w:r w:rsidR="00DF4AD3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TCLE </w:t>
            </w:r>
            <w:r w:rsidR="0086413C">
              <w:rPr>
                <w:b/>
                <w:sz w:val="20"/>
                <w:szCs w:val="20"/>
              </w:rPr>
              <w:t xml:space="preserve">e/ou Termo de Assentimento </w:t>
            </w:r>
            <w:r>
              <w:rPr>
                <w:b/>
                <w:sz w:val="20"/>
                <w:szCs w:val="20"/>
              </w:rPr>
              <w:t>do(s) pa</w:t>
            </w:r>
            <w:r w:rsidR="00CD56AA">
              <w:rPr>
                <w:b/>
                <w:sz w:val="20"/>
                <w:szCs w:val="20"/>
              </w:rPr>
              <w:t>rticipante</w:t>
            </w:r>
            <w:r>
              <w:rPr>
                <w:b/>
                <w:sz w:val="20"/>
                <w:szCs w:val="20"/>
              </w:rPr>
              <w:t>(s)</w:t>
            </w:r>
            <w:r w:rsidR="00325C0B">
              <w:rPr>
                <w:b/>
                <w:sz w:val="20"/>
                <w:szCs w:val="20"/>
              </w:rPr>
              <w:t xml:space="preserve"> ou responsável legal</w:t>
            </w:r>
            <w:r>
              <w:rPr>
                <w:b/>
                <w:sz w:val="20"/>
                <w:szCs w:val="20"/>
              </w:rPr>
              <w:t>:</w:t>
            </w:r>
          </w:p>
          <w:p w14:paraId="4F853D6E" w14:textId="77777777" w:rsidR="0086413C" w:rsidRDefault="0086413C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513BB54F" w14:textId="4BAE4D4E" w:rsidR="00F05C0E" w:rsidRPr="00F05C0E" w:rsidRDefault="00F05C0E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F05C0E">
              <w:rPr>
                <w:sz w:val="20"/>
                <w:szCs w:val="20"/>
              </w:rPr>
              <w:t xml:space="preserve">[  </w:t>
            </w:r>
            <w:proofErr w:type="gramEnd"/>
            <w:r w:rsidRPr="00F05C0E">
              <w:rPr>
                <w:sz w:val="20"/>
                <w:szCs w:val="20"/>
              </w:rPr>
              <w:t xml:space="preserve">   ] Sim</w:t>
            </w:r>
            <w:r w:rsidR="00773D2C">
              <w:rPr>
                <w:sz w:val="20"/>
                <w:szCs w:val="20"/>
              </w:rPr>
              <w:t xml:space="preserve"> (será feito ou já foi obtido)</w:t>
            </w:r>
            <w:r w:rsidRPr="00F05C0E">
              <w:rPr>
                <w:sz w:val="20"/>
                <w:szCs w:val="20"/>
              </w:rPr>
              <w:t xml:space="preserve">     </w:t>
            </w:r>
          </w:p>
          <w:p w14:paraId="02E9E1C2" w14:textId="77777777" w:rsidR="00F05C0E" w:rsidRPr="00F05C0E" w:rsidRDefault="00F05C0E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27BC228" w14:textId="562E5396" w:rsidR="00F05C0E" w:rsidRPr="00F05C0E" w:rsidRDefault="00F05C0E" w:rsidP="008828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F05C0E">
              <w:rPr>
                <w:sz w:val="20"/>
                <w:szCs w:val="20"/>
              </w:rPr>
              <w:t xml:space="preserve">[  </w:t>
            </w:r>
            <w:proofErr w:type="gramEnd"/>
            <w:r w:rsidRPr="00F05C0E">
              <w:rPr>
                <w:sz w:val="20"/>
                <w:szCs w:val="20"/>
              </w:rPr>
              <w:t xml:space="preserve">   ] Não. Justificativa:</w:t>
            </w:r>
          </w:p>
          <w:p w14:paraId="4A498B38" w14:textId="77777777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96CA7EA" w14:textId="618691F0" w:rsidR="00F05C0E" w:rsidRDefault="00F05C0E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5494DF1" w14:textId="77777777" w:rsidR="001210AE" w:rsidRDefault="001210AE" w:rsidP="005B1077">
      <w:pPr>
        <w:pStyle w:val="SemEspaamento"/>
      </w:pPr>
    </w:p>
    <w:tbl>
      <w:tblPr>
        <w:tblW w:w="4924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685"/>
        <w:gridCol w:w="1842"/>
        <w:gridCol w:w="3388"/>
        <w:gridCol w:w="9"/>
      </w:tblGrid>
      <w:tr w:rsidR="002379E6" w:rsidRPr="002C6171" w14:paraId="096ACD3B" w14:textId="77777777" w:rsidTr="005B1077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32768F78" w14:textId="1A382117" w:rsidR="002379E6" w:rsidRPr="00D04367" w:rsidRDefault="005B1077" w:rsidP="007A644F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 xml:space="preserve">. DADOS DA EQUIPE DO </w:t>
            </w:r>
            <w:r w:rsidR="007A644F">
              <w:rPr>
                <w:b/>
                <w:sz w:val="20"/>
                <w:szCs w:val="20"/>
              </w:rPr>
              <w:t>RELATO DE CASO</w:t>
            </w:r>
          </w:p>
        </w:tc>
      </w:tr>
      <w:tr w:rsidR="00820021" w:rsidRPr="002C6171" w14:paraId="046BC1C8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013B8" w14:textId="7C9E3333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.1</w:t>
            </w:r>
            <w:r w:rsidR="002C7DB1" w:rsidRPr="00D04367">
              <w:rPr>
                <w:b/>
                <w:sz w:val="20"/>
                <w:szCs w:val="20"/>
              </w:rPr>
              <w:t xml:space="preserve">. Pesquisador </w:t>
            </w:r>
            <w:r w:rsidR="003568B5">
              <w:rPr>
                <w:b/>
                <w:sz w:val="20"/>
                <w:szCs w:val="20"/>
              </w:rPr>
              <w:t>responsável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</w:p>
          <w:p w14:paraId="58115807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AEABF" w14:textId="53760E80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 Maior titulação:</w:t>
            </w:r>
          </w:p>
          <w:p w14:paraId="1CBC71F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2C7DB1" w:rsidRPr="002C6171" w14:paraId="2A20ED4C" w14:textId="77777777" w:rsidTr="00766786">
        <w:trPr>
          <w:trHeight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5D4F9" w14:textId="1C7071B4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 xml:space="preserve">. Endereço </w:t>
            </w:r>
            <w:r w:rsidR="009E606E">
              <w:rPr>
                <w:b/>
                <w:sz w:val="20"/>
                <w:szCs w:val="20"/>
              </w:rPr>
              <w:t xml:space="preserve">institucional </w:t>
            </w:r>
            <w:r w:rsidR="002C7DB1" w:rsidRPr="00D04367">
              <w:rPr>
                <w:b/>
                <w:sz w:val="20"/>
                <w:szCs w:val="20"/>
              </w:rPr>
              <w:t xml:space="preserve">completo: </w:t>
            </w:r>
          </w:p>
          <w:p w14:paraId="55F81A97" w14:textId="77777777" w:rsidR="00C40174" w:rsidRPr="00D04367" w:rsidRDefault="00C40174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766786" w:rsidRPr="002C6171" w14:paraId="6AD56CB2" w14:textId="77777777" w:rsidTr="005B1077">
        <w:tblPrEx>
          <w:shd w:val="clear" w:color="auto" w:fill="D9D9D9"/>
          <w:tblCellMar>
            <w:left w:w="70" w:type="dxa"/>
            <w:right w:w="70" w:type="dxa"/>
          </w:tblCellMar>
        </w:tblPrEx>
        <w:trPr>
          <w:gridAfter w:val="1"/>
          <w:wAfter w:w="5" w:type="pct"/>
          <w:trHeight w:val="284"/>
        </w:trPr>
        <w:tc>
          <w:tcPr>
            <w:tcW w:w="20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C394D" w14:textId="59FBECCF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 xml:space="preserve">. Telefone: </w:t>
            </w:r>
            <w:proofErr w:type="gramStart"/>
            <w:r w:rsidR="002C7DB1" w:rsidRPr="00E60B07">
              <w:rPr>
                <w:sz w:val="20"/>
                <w:szCs w:val="20"/>
              </w:rPr>
              <w:t xml:space="preserve">(  </w:t>
            </w:r>
            <w:proofErr w:type="gramEnd"/>
            <w:r w:rsidR="002C7DB1" w:rsidRPr="00E60B07">
              <w:rPr>
                <w:sz w:val="20"/>
                <w:szCs w:val="20"/>
              </w:rPr>
              <w:t xml:space="preserve">  )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D6F1DC2" w14:textId="3839FC9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5</w:t>
            </w:r>
            <w:r w:rsidR="002C7DB1" w:rsidRPr="00D04367">
              <w:rPr>
                <w:b/>
                <w:sz w:val="20"/>
                <w:szCs w:val="20"/>
              </w:rPr>
              <w:t>. E-mail: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</w:tr>
      <w:tr w:rsidR="00820021" w:rsidRPr="002C6171" w14:paraId="528B4EF4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4F9" w14:textId="3AF092A5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2379E6" w:rsidRPr="00D04367">
              <w:rPr>
                <w:b/>
                <w:color w:val="000000"/>
                <w:sz w:val="20"/>
                <w:szCs w:val="20"/>
              </w:rPr>
              <w:t>6</w:t>
            </w:r>
            <w:r w:rsidR="00F05C0E">
              <w:rPr>
                <w:b/>
                <w:color w:val="000000"/>
                <w:sz w:val="20"/>
                <w:szCs w:val="20"/>
              </w:rPr>
              <w:t>. Instituição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  <w:p w14:paraId="61D7E51E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A6BC" w14:textId="21AE6D3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7</w:t>
            </w:r>
            <w:r w:rsidR="002C7DB1" w:rsidRPr="00D04367">
              <w:rPr>
                <w:b/>
                <w:sz w:val="20"/>
                <w:szCs w:val="20"/>
              </w:rPr>
              <w:t>. Setor</w:t>
            </w:r>
            <w:r w:rsidR="002379E6" w:rsidRPr="00D04367">
              <w:rPr>
                <w:b/>
                <w:sz w:val="20"/>
                <w:szCs w:val="20"/>
              </w:rPr>
              <w:t>/Departamento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  <w:p w14:paraId="19725749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2E8260CD" w14:textId="77777777" w:rsidTr="00766786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2C3" w14:textId="5DC28C98" w:rsidR="0096399A" w:rsidRPr="00D04367" w:rsidRDefault="005B1077" w:rsidP="00F1768A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96399A" w:rsidRPr="00D04367">
              <w:rPr>
                <w:b/>
                <w:color w:val="000000"/>
                <w:sz w:val="20"/>
                <w:szCs w:val="20"/>
              </w:rPr>
              <w:t xml:space="preserve">.8. </w:t>
            </w:r>
            <w:r w:rsidR="00F1768A">
              <w:rPr>
                <w:b/>
                <w:color w:val="000000"/>
                <w:sz w:val="20"/>
                <w:szCs w:val="20"/>
              </w:rPr>
              <w:t>Coautores</w:t>
            </w:r>
            <w:r w:rsidR="000710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05C0E" w:rsidRPr="002C6171" w14:paraId="61B6BDBB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3626" w14:textId="4ABF95A4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9F1" w14:textId="6EB35446" w:rsidR="00F05C0E" w:rsidRPr="004F4063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Instituição/setor</w:t>
            </w:r>
          </w:p>
        </w:tc>
      </w:tr>
      <w:tr w:rsidR="00F05C0E" w:rsidRPr="002C6171" w14:paraId="78BF92BE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D3C9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AF2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C0E" w:rsidRPr="002C6171" w14:paraId="7ADEA767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34B7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32EE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C0E" w:rsidRPr="002C6171" w14:paraId="54FE3E4B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B831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734E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C0E" w:rsidRPr="002C6171" w14:paraId="7A943E96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0661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4B52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05C0E" w:rsidRPr="002C6171" w14:paraId="02BC470C" w14:textId="77777777" w:rsidTr="00F05C0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F16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1A43" w14:textId="77777777" w:rsidR="00F05C0E" w:rsidRPr="00D04367" w:rsidRDefault="00F05C0E" w:rsidP="0088287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BA7A49" w14:textId="415EFB99" w:rsidR="001210AE" w:rsidRDefault="001210AE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827"/>
        <w:gridCol w:w="1842"/>
        <w:gridCol w:w="3262"/>
      </w:tblGrid>
      <w:tr w:rsidR="003568B5" w:rsidRPr="002C6171" w14:paraId="60E85E72" w14:textId="77777777" w:rsidTr="00263CA5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AF69613" w14:textId="2EA8E895" w:rsidR="003568B5" w:rsidRPr="00D04367" w:rsidRDefault="003568B5" w:rsidP="00325C0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b/>
                <w:color w:val="000000"/>
                <w:sz w:val="20"/>
                <w:szCs w:val="20"/>
              </w:rPr>
              <w:t xml:space="preserve">ORÇAMENTO </w:t>
            </w:r>
            <w:r w:rsidRPr="00BD4E6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apresentar</w:t>
            </w:r>
            <w:r w:rsidRPr="003568B5">
              <w:rPr>
                <w:color w:val="000000"/>
                <w:sz w:val="20"/>
                <w:szCs w:val="20"/>
              </w:rPr>
              <w:t xml:space="preserve"> os custos relacionados com elaboração, divulgação</w:t>
            </w:r>
            <w:r w:rsidR="00325C0B" w:rsidRPr="003568B5">
              <w:rPr>
                <w:color w:val="000000"/>
                <w:sz w:val="20"/>
                <w:szCs w:val="20"/>
              </w:rPr>
              <w:t xml:space="preserve"> </w:t>
            </w:r>
            <w:r w:rsidR="00325C0B">
              <w:rPr>
                <w:color w:val="000000"/>
                <w:sz w:val="20"/>
                <w:szCs w:val="20"/>
              </w:rPr>
              <w:t xml:space="preserve">e/ou </w:t>
            </w:r>
            <w:r w:rsidR="00325C0B" w:rsidRPr="003568B5">
              <w:rPr>
                <w:color w:val="000000"/>
                <w:sz w:val="20"/>
                <w:szCs w:val="20"/>
              </w:rPr>
              <w:t>publicação</w:t>
            </w:r>
            <w:r w:rsidRPr="00BD4E68">
              <w:rPr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3568B5" w:rsidRPr="002C6171" w14:paraId="3ECE0B1B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7C2BE2" w14:textId="77777777" w:rsidR="003568B5" w:rsidRPr="00D04367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C493B" w14:textId="77777777" w:rsidR="003568B5" w:rsidRPr="00D04367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Valor (R$)</w:t>
            </w: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224E3" w14:textId="77777777" w:rsidR="003568B5" w:rsidRPr="00D04367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Fonte do recurso</w:t>
            </w:r>
          </w:p>
        </w:tc>
      </w:tr>
      <w:tr w:rsidR="003568B5" w:rsidRPr="002C6171" w14:paraId="1C43A56D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18CE15B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14AE0BAB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026E05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:rsidRPr="002C6171" w14:paraId="3273BBA7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A2DFC2B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012FF8F5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6E81BB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:rsidRPr="002C6171" w14:paraId="445A8EF0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CF2B70C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2664FA20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C66A5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:rsidRPr="002C6171" w14:paraId="16A04B06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332084C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0174F9B2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9BC9F9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:rsidRPr="002C6171" w14:paraId="05BB630D" w14:textId="77777777" w:rsidTr="00263CA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E6AE40C" w14:textId="77777777" w:rsidR="003568B5" w:rsidRPr="00D04367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Valor total: </w:t>
            </w:r>
            <w:r w:rsidRPr="00E60B07">
              <w:rPr>
                <w:color w:val="000000"/>
                <w:sz w:val="20"/>
                <w:szCs w:val="20"/>
              </w:rPr>
              <w:t>R$</w:t>
            </w:r>
          </w:p>
        </w:tc>
      </w:tr>
    </w:tbl>
    <w:p w14:paraId="00D3902A" w14:textId="77777777" w:rsidR="003568B5" w:rsidRDefault="003568B5" w:rsidP="003568B5">
      <w:pPr>
        <w:pStyle w:val="SemEspaamento"/>
      </w:pPr>
    </w:p>
    <w:tbl>
      <w:tblPr>
        <w:tblW w:w="4946" w:type="pct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5"/>
        <w:gridCol w:w="685"/>
        <w:gridCol w:w="686"/>
        <w:gridCol w:w="684"/>
        <w:gridCol w:w="686"/>
        <w:gridCol w:w="684"/>
        <w:gridCol w:w="688"/>
      </w:tblGrid>
      <w:tr w:rsidR="003568B5" w14:paraId="0B3AA7F2" w14:textId="77777777" w:rsidTr="003568B5">
        <w:trPr>
          <w:trHeight w:val="28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4F4E55B4" w14:textId="4E788C9D" w:rsidR="003568B5" w:rsidRDefault="00023D0A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3568B5">
              <w:rPr>
                <w:b/>
                <w:color w:val="000000"/>
                <w:sz w:val="20"/>
                <w:szCs w:val="20"/>
              </w:rPr>
              <w:t>. CRONOGRAMA</w:t>
            </w:r>
          </w:p>
        </w:tc>
      </w:tr>
      <w:tr w:rsidR="003568B5" w14:paraId="06F3C0C6" w14:textId="77777777" w:rsidTr="003568B5">
        <w:trPr>
          <w:trHeight w:val="28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6449ADC7" w14:textId="511AF65E" w:rsidR="003568B5" w:rsidRDefault="00023D0A" w:rsidP="00263CA5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3568B5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F1768A">
              <w:rPr>
                <w:b/>
                <w:color w:val="000000"/>
                <w:sz w:val="20"/>
                <w:szCs w:val="20"/>
              </w:rPr>
              <w:t>Tempo previsto para divulgação e/ou publicação do caso (</w:t>
            </w:r>
            <w:r w:rsidR="003568B5">
              <w:rPr>
                <w:color w:val="000000"/>
                <w:sz w:val="20"/>
                <w:szCs w:val="20"/>
              </w:rPr>
              <w:t xml:space="preserve">após aprovação na Fundação </w:t>
            </w:r>
            <w:proofErr w:type="spellStart"/>
            <w:r w:rsidR="003568B5">
              <w:rPr>
                <w:color w:val="000000"/>
                <w:sz w:val="20"/>
                <w:szCs w:val="20"/>
              </w:rPr>
              <w:t>Hemominas</w:t>
            </w:r>
            <w:proofErr w:type="spellEnd"/>
            <w:r w:rsidR="003568B5">
              <w:rPr>
                <w:color w:val="000000"/>
                <w:sz w:val="20"/>
                <w:szCs w:val="20"/>
              </w:rPr>
              <w:t>)</w:t>
            </w:r>
            <w:r w:rsidR="003568B5">
              <w:rPr>
                <w:b/>
                <w:color w:val="000000"/>
                <w:sz w:val="20"/>
                <w:szCs w:val="20"/>
              </w:rPr>
              <w:t>:</w:t>
            </w:r>
            <w:r w:rsidR="003568B5">
              <w:rPr>
                <w:color w:val="000000"/>
                <w:sz w:val="20"/>
                <w:szCs w:val="20"/>
              </w:rPr>
              <w:t xml:space="preserve"> </w:t>
            </w:r>
          </w:p>
          <w:p w14:paraId="43508925" w14:textId="61F8587C" w:rsidR="00F1768A" w:rsidRDefault="00F1768A" w:rsidP="00263CA5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1768A">
              <w:rPr>
                <w:color w:val="000000"/>
                <w:sz w:val="20"/>
                <w:szCs w:val="20"/>
              </w:rPr>
              <w:t xml:space="preserve">[  </w:t>
            </w:r>
            <w:proofErr w:type="gramEnd"/>
            <w:r w:rsidRPr="00F1768A">
              <w:rPr>
                <w:color w:val="000000"/>
                <w:sz w:val="20"/>
                <w:szCs w:val="20"/>
              </w:rPr>
              <w:t xml:space="preserve">      ] meses</w:t>
            </w:r>
          </w:p>
          <w:p w14:paraId="0F676504" w14:textId="77777777" w:rsidR="00DA037C" w:rsidRPr="00F1768A" w:rsidRDefault="00DA037C" w:rsidP="00263CA5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99C9457" w14:textId="7ECAC0BA" w:rsidR="00F1768A" w:rsidRDefault="00F1768A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14:paraId="1B09BF3D" w14:textId="77777777" w:rsidTr="003568B5">
        <w:trPr>
          <w:trHeight w:val="28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70878BC4" w14:textId="76294986" w:rsidR="003568B5" w:rsidRDefault="003568B5" w:rsidP="003568B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ANO:  </w:t>
            </w:r>
          </w:p>
        </w:tc>
      </w:tr>
      <w:tr w:rsidR="003568B5" w14:paraId="551BE92C" w14:textId="77777777" w:rsidTr="003568B5">
        <w:trPr>
          <w:trHeight w:val="284"/>
        </w:trPr>
        <w:tc>
          <w:tcPr>
            <w:tcW w:w="27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FFA4353" w14:textId="2C25AF7F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Atividades</w:t>
            </w:r>
            <w:r w:rsidR="00F1768A">
              <w:rPr>
                <w:b/>
                <w:color w:val="000000"/>
                <w:sz w:val="20"/>
                <w:szCs w:val="20"/>
              </w:rPr>
              <w:t xml:space="preserve"> (após aprovação pelo CEP)</w:t>
            </w:r>
          </w:p>
        </w:tc>
        <w:tc>
          <w:tcPr>
            <w:tcW w:w="22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5C1E3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Meses</w:t>
            </w:r>
          </w:p>
        </w:tc>
      </w:tr>
      <w:tr w:rsidR="003568B5" w14:paraId="58FA6567" w14:textId="77777777" w:rsidTr="00263CA5">
        <w:trPr>
          <w:trHeight w:val="28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D104E" w14:textId="77777777" w:rsidR="003568B5" w:rsidRDefault="003568B5" w:rsidP="00263CA5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75994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1-2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4430F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3-4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D4414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5-6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9A4DB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7-8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64D7D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7656A" w14:textId="77777777" w:rsidR="003568B5" w:rsidRDefault="003568B5" w:rsidP="00263CA5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11-12</w:t>
            </w:r>
          </w:p>
        </w:tc>
      </w:tr>
      <w:tr w:rsidR="003568B5" w14:paraId="64467AD3" w14:textId="77777777" w:rsidTr="00263CA5">
        <w:trPr>
          <w:trHeight w:val="284"/>
        </w:trPr>
        <w:tc>
          <w:tcPr>
            <w:tcW w:w="2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110EB7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4458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B0D9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363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D852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7591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02DC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14:paraId="7E8396A8" w14:textId="77777777" w:rsidTr="00263CA5">
        <w:trPr>
          <w:trHeight w:val="284"/>
        </w:trPr>
        <w:tc>
          <w:tcPr>
            <w:tcW w:w="2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EE2E6BC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C4B0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80A8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9C60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E592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CB96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0026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14:paraId="7C65637F" w14:textId="77777777" w:rsidTr="00263CA5">
        <w:trPr>
          <w:trHeight w:val="284"/>
        </w:trPr>
        <w:tc>
          <w:tcPr>
            <w:tcW w:w="2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37979B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D06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CB80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C889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434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E96F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1B9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14:paraId="5C0E1B28" w14:textId="77777777" w:rsidTr="00263CA5">
        <w:trPr>
          <w:trHeight w:val="284"/>
        </w:trPr>
        <w:tc>
          <w:tcPr>
            <w:tcW w:w="2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8A6FCF1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827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E68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93B4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2A1F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B6E9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E5B4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3568B5" w14:paraId="62FAE3AA" w14:textId="77777777" w:rsidTr="00263CA5">
        <w:trPr>
          <w:trHeight w:val="284"/>
        </w:trPr>
        <w:tc>
          <w:tcPr>
            <w:tcW w:w="2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34B589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00BE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46CD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EEC8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FF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145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6DB8" w14:textId="77777777" w:rsidR="003568B5" w:rsidRDefault="003568B5" w:rsidP="00263CA5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33D176D" w14:textId="77777777" w:rsidR="003568B5" w:rsidRDefault="003568B5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B9D6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5D9213" w14:textId="15FC1508" w:rsidR="00C024B9" w:rsidRPr="00D04367" w:rsidRDefault="00023D0A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. OUTROS (INCLUIR DEMAIS INFORMAÇÕES QUE JULGAR NECESSÁRIAS) </w:t>
            </w:r>
          </w:p>
        </w:tc>
      </w:tr>
      <w:tr w:rsidR="00C024B9" w:rsidRPr="002C6171" w14:paraId="7D32024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78A96F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1CD79A8" w14:textId="21285E8B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567A0B1" w14:textId="53B18D7B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5D8D8947" w14:textId="77777777" w:rsidR="00851265" w:rsidRDefault="00851265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508C9C9" w14:textId="2521191F" w:rsidR="007B42F6" w:rsidRDefault="007B42F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9D681C2" w14:textId="0D111527" w:rsidR="00851265" w:rsidRDefault="00851265" w:rsidP="000B0BDE">
      <w:pPr>
        <w:spacing w:after="0" w:line="240" w:lineRule="auto"/>
        <w:ind w:left="142"/>
        <w:jc w:val="both"/>
        <w:rPr>
          <w:b/>
          <w:bCs/>
          <w:sz w:val="20"/>
          <w:szCs w:val="20"/>
        </w:rPr>
      </w:pPr>
    </w:p>
    <w:p w14:paraId="636531E3" w14:textId="77777777" w:rsidR="00851265" w:rsidRDefault="00851265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ADFA023" w14:textId="77777777" w:rsidR="00851265" w:rsidRDefault="00851265" w:rsidP="00851265">
      <w:pPr>
        <w:spacing w:after="0"/>
      </w:pPr>
    </w:p>
    <w:tbl>
      <w:tblPr>
        <w:tblStyle w:val="Tabelacomgrad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851265" w14:paraId="57F66F41" w14:textId="77777777" w:rsidTr="00C11532">
        <w:tc>
          <w:tcPr>
            <w:tcW w:w="9062" w:type="dxa"/>
            <w:shd w:val="clear" w:color="auto" w:fill="B4C6E7" w:themeFill="accent1" w:themeFillTint="66"/>
          </w:tcPr>
          <w:p w14:paraId="700F6A87" w14:textId="77777777" w:rsidR="00851265" w:rsidRDefault="00851265" w:rsidP="00C11532">
            <w:pPr>
              <w:spacing w:before="240" w:after="0"/>
              <w:jc w:val="center"/>
              <w:rPr>
                <w:b/>
              </w:rPr>
            </w:pPr>
            <w:r>
              <w:rPr>
                <w:b/>
              </w:rPr>
              <w:br w:type="page"/>
            </w:r>
            <w:bookmarkStart w:id="0" w:name="_Hlk235173806"/>
            <w:r w:rsidRPr="0075303F">
              <w:rPr>
                <w:b/>
              </w:rPr>
              <w:t xml:space="preserve">ANEXO </w:t>
            </w:r>
            <w:r>
              <w:rPr>
                <w:b/>
              </w:rPr>
              <w:t>1</w:t>
            </w:r>
            <w:r w:rsidRPr="0075303F">
              <w:rPr>
                <w:b/>
              </w:rPr>
              <w:t>: TERMO DE COMPROMISSO PARA REALIZAÇÃO DE PESQUISA</w:t>
            </w:r>
          </w:p>
          <w:p w14:paraId="1A76BB26" w14:textId="77777777" w:rsidR="00851265" w:rsidRDefault="00851265" w:rsidP="00C11532">
            <w:pPr>
              <w:spacing w:after="0"/>
              <w:jc w:val="center"/>
            </w:pPr>
            <w:r>
              <w:rPr>
                <w:sz w:val="18"/>
                <w:szCs w:val="18"/>
              </w:rPr>
              <w:t>Documento deve ser assinado por novos membros em emendas que se proponha a alterações na equipe</w:t>
            </w:r>
          </w:p>
        </w:tc>
      </w:tr>
      <w:bookmarkEnd w:id="0"/>
    </w:tbl>
    <w:p w14:paraId="2416F146" w14:textId="77777777" w:rsidR="00851265" w:rsidRDefault="00851265" w:rsidP="00851265">
      <w:pPr>
        <w:spacing w:after="0" w:line="360" w:lineRule="auto"/>
        <w:ind w:firstLine="1"/>
        <w:jc w:val="both"/>
      </w:pPr>
    </w:p>
    <w:p w14:paraId="1F32CA0C" w14:textId="77777777" w:rsidR="00851265" w:rsidRPr="00AB3452" w:rsidRDefault="00851265" w:rsidP="00851265">
      <w:pPr>
        <w:spacing w:after="0" w:line="360" w:lineRule="auto"/>
        <w:ind w:firstLine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Eu(nós) pesquisador(es) e estudante(s) integrante(s) da equipe do projeto de pesquisa intitulado </w:t>
      </w:r>
      <w:r w:rsidRPr="00AB3452">
        <w:rPr>
          <w:color w:val="FF0000"/>
          <w:sz w:val="20"/>
          <w:szCs w:val="20"/>
        </w:rPr>
        <w:t>(inserir o nome do projeto de pesquisa)</w:t>
      </w:r>
      <w:r w:rsidRPr="00AB3452">
        <w:rPr>
          <w:sz w:val="20"/>
          <w:szCs w:val="20"/>
        </w:rPr>
        <w:t xml:space="preserve"> declaro(amos) os seguintes compromissos:</w:t>
      </w:r>
    </w:p>
    <w:p w14:paraId="7A7DEA00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1. Em caso de projeto de pesquisa envolvendo seres humanos, realizar a pesquisa de acordo com os termos das Resoluções do Conselho Nacional de Saúde que normatizam as atividades de pesquisa com seres humanos no Brasil.</w:t>
      </w:r>
    </w:p>
    <w:p w14:paraId="4B86F251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2. Em caso de projeto de pesquisa envolvendo seres humanos, comunicar ao Comitê de Ética em Pesquisa da Fundação HEMOMINAS qualquer alteração no projeto de pesquisa e aguardar a aprovação dessas alterações para continuidade do projeto.</w:t>
      </w:r>
    </w:p>
    <w:p w14:paraId="130AF20F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3. Em caso de projeto de pesquisa com uso de dados pessoais, atuar em conformidade com a legislação vigente sobre Proteção de Dados Pessoais e as determinações de órgãos reguladores e/ou fiscalizadores sobre a matéria, em especial, a Lei Federal nº 13.709/2018 – Lei Geral de Proteção de Dados (LGPD).</w:t>
      </w:r>
    </w:p>
    <w:p w14:paraId="25F4DAC1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4. Tornar público o nome da Fundação HEMOMINAS em TODOS</w:t>
      </w:r>
      <w:r w:rsidRPr="00AB3452">
        <w:rPr>
          <w:b/>
          <w:sz w:val="20"/>
          <w:szCs w:val="20"/>
        </w:rPr>
        <w:t xml:space="preserve"> </w:t>
      </w:r>
      <w:r w:rsidRPr="00AB3452">
        <w:rPr>
          <w:sz w:val="20"/>
          <w:szCs w:val="20"/>
        </w:rPr>
        <w:t>os trabalhos (publicações em periódicos, apresentações em congressos, etc.) oriundos desta pesquisa/relato de caso, de acordo com participação da instituição (se financiadora e/ou colaboradora).</w:t>
      </w:r>
    </w:p>
    <w:p w14:paraId="3D78E585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5. Explicitar o vínculo institucional dos autores que atuam na Fundação HEMOMINAS nas publicações de resultados obtidos na vigência deste vínculo.</w:t>
      </w:r>
    </w:p>
    <w:p w14:paraId="6209FD20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6. Retornar à Fundação HEMOMINAS os benefícios advindos deste projeto de pesquisa/relato de caso, sejam estes sob forma de informações, treinamento de recursos humanos, participação em seminários e encontros científicos, assim como em toda produção científica (publicação de artigos, apresentação de trabalho, </w:t>
      </w:r>
      <w:proofErr w:type="spellStart"/>
      <w:r w:rsidRPr="00AB3452">
        <w:rPr>
          <w:sz w:val="20"/>
          <w:szCs w:val="20"/>
        </w:rPr>
        <w:t>etc</w:t>
      </w:r>
      <w:proofErr w:type="spellEnd"/>
      <w:r w:rsidRPr="00AB3452">
        <w:rPr>
          <w:sz w:val="20"/>
          <w:szCs w:val="20"/>
        </w:rPr>
        <w:t>) oriunda do projeto de pesquisa/relato de caso.</w:t>
      </w:r>
    </w:p>
    <w:p w14:paraId="34409E5A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7. Divulgar a existência ou não de acordo preexistente quanto à propriedade das informações geradas (demonstrando a inexistência de qualquer cláusula restritiva quanto à divulgação pública dos resultados, a menos que se trate de caso de obtenção de patenteamento ou registro; neste caso, os resultados devem se tornar públicos tão logo se encerre a etapa de patenteamento ou registro). Em caso de haver acordo ou contrato, este deverá ser anexado a esta proposta.</w:t>
      </w:r>
    </w:p>
    <w:p w14:paraId="2E07A17D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8. Saber que as propriedades intelectuais obtidas em função da realização de projeto de pesquisa serão de titularidade ou </w:t>
      </w:r>
      <w:proofErr w:type="spellStart"/>
      <w:r w:rsidRPr="00AB3452">
        <w:rPr>
          <w:sz w:val="20"/>
          <w:szCs w:val="20"/>
        </w:rPr>
        <w:t>cotitularidade</w:t>
      </w:r>
      <w:proofErr w:type="spellEnd"/>
      <w:r w:rsidRPr="00AB3452">
        <w:rPr>
          <w:sz w:val="20"/>
          <w:szCs w:val="20"/>
        </w:rPr>
        <w:t xml:space="preserve"> da Fundação HEMOMINAS conforme previsto na Política de Pesquisas, Inovações </w:t>
      </w:r>
      <w:r w:rsidRPr="00AB3452">
        <w:rPr>
          <w:sz w:val="20"/>
          <w:szCs w:val="20"/>
        </w:rPr>
        <w:lastRenderedPageBreak/>
        <w:t>Tecnológicas e Proteção da Propriedade Intelectual da Fundação HEMOMINAS e no art. 88 da Lei de Propriedade Industrial nº 9.279/96.</w:t>
      </w:r>
    </w:p>
    <w:p w14:paraId="75CAF420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9. Não divulgar, copiar, revelar, reproduzir, adaptar, comercializar, noticiar ou publicar qualquer documento interno da HEMOMINAS ou aspecto relativo a qualquer criação de cujo desenvolvimento tenha participado ou de que tenha tomado conhecimento por força de suas atividades, sem prévia autorização da Fundação HEMOMINAS.</w:t>
      </w:r>
    </w:p>
    <w:p w14:paraId="060466EA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10. No caso de bolsista de Iniciação Científica, cumprir integralmente as atividades previstas no Plano de Trabalho conforme estabelecido pelo orientador.</w:t>
      </w:r>
    </w:p>
    <w:p w14:paraId="71ECD913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11. No caso de bolsista de Iniciação Científica, apresentar os resultados alcançados no Seminário de Iniciação Científica da Fundação HEMOMINAS.</w:t>
      </w:r>
    </w:p>
    <w:p w14:paraId="2650A557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12. Não divulgar informações sobre o projeto de pesquisa/relato de caso consideradas sigilosas pela Fundação HEMOMINAS, sem prévia autorização da instituição.</w:t>
      </w:r>
    </w:p>
    <w:p w14:paraId="7EE3C2C2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13. Obedecer às normas de conduta estabelecidas pela Fundação HEMOMINAS.</w:t>
      </w:r>
    </w:p>
    <w:p w14:paraId="02B3899C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14. Responder às demandas e questionamentos da Gerência de Desenvolvimento Técnico-Científico, Serviço de Pesquisa e Núcleo de Inovação Tecnológica nos prazos determinados, sob pena de suspensão do projeto de pesquisa.</w:t>
      </w:r>
    </w:p>
    <w:p w14:paraId="3CB2E656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15. No caso de servidores da Fundação HEMOMINAS, desenvolver as atividades de pesquisa sem prejuízo às rotinas de trabalho e sem liberação de carga horária específica.</w:t>
      </w:r>
    </w:p>
    <w:p w14:paraId="363B41B8" w14:textId="77777777" w:rsidR="00851265" w:rsidRPr="00AB3452" w:rsidRDefault="00851265" w:rsidP="00851265">
      <w:pPr>
        <w:spacing w:line="360" w:lineRule="auto"/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16. Autorizar a divulgação do nome, instituição de vínculo, resumo no currículo acadêmico e e-mail do coordenador, bem como o título e resumo do projeto de pesquisa em ações de divulgação, em materiais e </w:t>
      </w:r>
      <w:r w:rsidRPr="00AB3452">
        <w:rPr>
          <w:i/>
          <w:sz w:val="20"/>
          <w:szCs w:val="20"/>
        </w:rPr>
        <w:t>sites</w:t>
      </w:r>
      <w:r w:rsidRPr="00AB3452">
        <w:rPr>
          <w:sz w:val="20"/>
          <w:szCs w:val="20"/>
        </w:rPr>
        <w:t xml:space="preserve"> da Fundação HEMOMINAS e sites parceiros com fins de divulgação de ciência, tecnologia e inovação. </w:t>
      </w:r>
    </w:p>
    <w:p w14:paraId="1A54FD79" w14:textId="77777777" w:rsidR="00851265" w:rsidRDefault="00851265" w:rsidP="00851265">
      <w:pPr>
        <w:spacing w:after="0" w:line="360" w:lineRule="auto"/>
        <w:ind w:firstLine="1"/>
        <w:jc w:val="both"/>
        <w:rPr>
          <w:sz w:val="20"/>
          <w:szCs w:val="20"/>
          <w:lang w:eastAsia="pt-BR"/>
        </w:rPr>
      </w:pPr>
      <w:r w:rsidRPr="00AB3452">
        <w:rPr>
          <w:sz w:val="20"/>
          <w:szCs w:val="20"/>
          <w:lang w:eastAsia="pt-BR"/>
        </w:rPr>
        <w:t xml:space="preserve">17. Não poderão utilizar o nome, logomarca ou símbolo da Fundação </w:t>
      </w:r>
      <w:proofErr w:type="spellStart"/>
      <w:r w:rsidRPr="00AB3452">
        <w:rPr>
          <w:sz w:val="20"/>
          <w:szCs w:val="20"/>
          <w:lang w:eastAsia="pt-BR"/>
        </w:rPr>
        <w:t>Hemominas</w:t>
      </w:r>
      <w:proofErr w:type="spellEnd"/>
      <w:r w:rsidRPr="00AB3452">
        <w:rPr>
          <w:sz w:val="20"/>
          <w:szCs w:val="20"/>
          <w:lang w:eastAsia="pt-BR"/>
        </w:rPr>
        <w:t xml:space="preserve"> em promoções e atividades afins alheias ao objeto deste projeto.</w:t>
      </w:r>
    </w:p>
    <w:p w14:paraId="498CC553" w14:textId="77777777" w:rsidR="00851265" w:rsidRDefault="00851265" w:rsidP="00851265">
      <w:pPr>
        <w:spacing w:after="0" w:line="240" w:lineRule="auto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br w:type="page"/>
      </w:r>
    </w:p>
    <w:p w14:paraId="387AEE19" w14:textId="77777777" w:rsidR="00851265" w:rsidRDefault="00851265" w:rsidP="00851265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1265" w14:paraId="1C07D645" w14:textId="77777777" w:rsidTr="00C11532">
        <w:tc>
          <w:tcPr>
            <w:tcW w:w="9062" w:type="dxa"/>
            <w:shd w:val="clear" w:color="auto" w:fill="B4C6E7" w:themeFill="accent1" w:themeFillTint="66"/>
          </w:tcPr>
          <w:p w14:paraId="5F0D12F7" w14:textId="77777777" w:rsidR="00851265" w:rsidRDefault="00851265" w:rsidP="00C11532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CONCORDÂNCIA E ASSINATURA DA EQUIPE</w:t>
            </w:r>
          </w:p>
          <w:p w14:paraId="139D7E6D" w14:textId="77777777" w:rsidR="00851265" w:rsidRDefault="00851265" w:rsidP="00C11532">
            <w:pPr>
              <w:spacing w:after="0" w:line="360" w:lineRule="auto"/>
              <w:jc w:val="center"/>
              <w:rPr>
                <w:b/>
              </w:rPr>
            </w:pPr>
            <w:r w:rsidRPr="00E035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O</w:t>
            </w:r>
            <w:r w:rsidRPr="00E035A6">
              <w:rPr>
                <w:sz w:val="18"/>
                <w:szCs w:val="18"/>
              </w:rPr>
              <w:t xml:space="preserve"> documento de</w:t>
            </w:r>
            <w:r>
              <w:rPr>
                <w:sz w:val="18"/>
                <w:szCs w:val="18"/>
              </w:rPr>
              <w:t>ve ser preenchido e assinado por todos os membros da equipe)</w:t>
            </w:r>
          </w:p>
        </w:tc>
      </w:tr>
    </w:tbl>
    <w:p w14:paraId="73B3D128" w14:textId="77777777" w:rsidR="00851265" w:rsidRDefault="00851265" w:rsidP="00851265">
      <w:pPr>
        <w:spacing w:after="0" w:line="240" w:lineRule="auto"/>
      </w:pPr>
    </w:p>
    <w:p w14:paraId="546BDF4B" w14:textId="77777777" w:rsidR="00851265" w:rsidRPr="000F5542" w:rsidRDefault="00851265" w:rsidP="00851265">
      <w:pPr>
        <w:spacing w:after="0" w:line="360" w:lineRule="auto"/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0F5542">
        <w:rPr>
          <w:rFonts w:eastAsia="Arial" w:cstheme="minorHAnsi"/>
          <w:color w:val="000000" w:themeColor="text1"/>
          <w:sz w:val="20"/>
          <w:szCs w:val="20"/>
        </w:rPr>
        <w:t xml:space="preserve">Eu, </w:t>
      </w:r>
      <w:r w:rsidRPr="000F5542">
        <w:rPr>
          <w:rFonts w:eastAsia="Arial" w:cstheme="minorHAnsi"/>
          <w:color w:val="FF0000"/>
          <w:sz w:val="20"/>
          <w:szCs w:val="20"/>
        </w:rPr>
        <w:t>[nome do pesquisador coordenador principal]</w:t>
      </w:r>
      <w:r w:rsidRPr="000F5542">
        <w:rPr>
          <w:rFonts w:eastAsia="Arial" w:cstheme="minorHAnsi"/>
          <w:color w:val="000000" w:themeColor="text1"/>
          <w:sz w:val="20"/>
          <w:szCs w:val="20"/>
        </w:rPr>
        <w:t xml:space="preserve">, responsável pela pesquisa </w:t>
      </w:r>
      <w:r w:rsidRPr="000F5542">
        <w:rPr>
          <w:rFonts w:eastAsia="Arial" w:cstheme="minorHAnsi"/>
          <w:color w:val="FF0000"/>
          <w:sz w:val="20"/>
          <w:szCs w:val="20"/>
        </w:rPr>
        <w:t>[título da pesquisa]</w:t>
      </w:r>
      <w:r w:rsidRPr="000F5542">
        <w:rPr>
          <w:rFonts w:eastAsia="Arial" w:cstheme="minorHAnsi"/>
          <w:color w:val="000000" w:themeColor="text1"/>
          <w:sz w:val="20"/>
          <w:szCs w:val="20"/>
        </w:rPr>
        <w:t>,</w:t>
      </w:r>
      <w:r w:rsidRPr="000F5542">
        <w:rPr>
          <w:sz w:val="20"/>
          <w:szCs w:val="20"/>
        </w:rPr>
        <w:t xml:space="preserve"> declaro estar ciente do disposto no Manual de Desenvolvimento de Pesquisas na Fundação </w:t>
      </w:r>
      <w:proofErr w:type="spellStart"/>
      <w:r w:rsidRPr="000F5542">
        <w:rPr>
          <w:sz w:val="20"/>
          <w:szCs w:val="20"/>
        </w:rPr>
        <w:t>Hemominas</w:t>
      </w:r>
      <w:proofErr w:type="spellEnd"/>
      <w:r w:rsidRPr="000F5542">
        <w:rPr>
          <w:sz w:val="20"/>
          <w:szCs w:val="20"/>
        </w:rPr>
        <w:t xml:space="preserve"> e na</w:t>
      </w:r>
      <w:r>
        <w:rPr>
          <w:sz w:val="20"/>
          <w:szCs w:val="20"/>
        </w:rPr>
        <w:t xml:space="preserve"> </w:t>
      </w:r>
      <w:r w:rsidRPr="000F5542">
        <w:rPr>
          <w:sz w:val="20"/>
          <w:szCs w:val="20"/>
        </w:rPr>
        <w:t xml:space="preserve">Política de Pesquisas, Inovações Tecnológicas e Proteção da Propriedade Intelectual da Fundação HEMOMINAS (Instrução Normativa HEMOMINAS/ADC.PRE nº 01/2025). Em caso de pesquisa envolvendo seres humanos, me comprometo a cumprir o exposto nas resoluções brasileiras que regem a ética em pesquisa. </w:t>
      </w:r>
    </w:p>
    <w:p w14:paraId="49623283" w14:textId="77777777" w:rsidR="00851265" w:rsidRDefault="00851265" w:rsidP="00851265">
      <w:pPr>
        <w:spacing w:after="0" w:line="360" w:lineRule="auto"/>
        <w:jc w:val="both"/>
        <w:rPr>
          <w:sz w:val="20"/>
          <w:szCs w:val="20"/>
        </w:rPr>
      </w:pPr>
      <w:r w:rsidRPr="000F5542">
        <w:rPr>
          <w:sz w:val="20"/>
          <w:szCs w:val="20"/>
        </w:rPr>
        <w:t xml:space="preserve">Ademais, eu e os demais pesquisadores abaixo listados abaixo atestamos que todas as informações incluídas no protocolo de pesquisa e seus anexos são verdadeiras. </w:t>
      </w:r>
    </w:p>
    <w:p w14:paraId="5738A581" w14:textId="77777777" w:rsidR="00851265" w:rsidRDefault="00851265" w:rsidP="00851265">
      <w:pPr>
        <w:spacing w:after="0" w:line="360" w:lineRule="auto"/>
        <w:rPr>
          <w:rFonts w:eastAsia="Arial" w:cstheme="minorHAnsi"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680"/>
        <w:gridCol w:w="1718"/>
        <w:gridCol w:w="1995"/>
        <w:gridCol w:w="2170"/>
      </w:tblGrid>
      <w:tr w:rsidR="00851265" w:rsidRPr="00560B45" w14:paraId="4BFF5024" w14:textId="77777777" w:rsidTr="00C11532">
        <w:tc>
          <w:tcPr>
            <w:tcW w:w="391" w:type="dxa"/>
          </w:tcPr>
          <w:p w14:paraId="33321E81" w14:textId="77777777" w:rsidR="00851265" w:rsidRPr="00560B45" w:rsidRDefault="00851265" w:rsidP="00C11532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80" w:type="dxa"/>
            <w:vAlign w:val="center"/>
          </w:tcPr>
          <w:p w14:paraId="24C91022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Nome completo</w:t>
            </w:r>
          </w:p>
        </w:tc>
        <w:tc>
          <w:tcPr>
            <w:tcW w:w="1718" w:type="dxa"/>
          </w:tcPr>
          <w:p w14:paraId="507CB6F3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1995" w:type="dxa"/>
            <w:vAlign w:val="center"/>
          </w:tcPr>
          <w:p w14:paraId="5B8376DF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Instituição</w:t>
            </w:r>
          </w:p>
        </w:tc>
        <w:tc>
          <w:tcPr>
            <w:tcW w:w="2170" w:type="dxa"/>
            <w:vAlign w:val="center"/>
          </w:tcPr>
          <w:p w14:paraId="5D7426BF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Assinatura</w:t>
            </w:r>
          </w:p>
        </w:tc>
      </w:tr>
      <w:tr w:rsidR="00851265" w:rsidRPr="00560B45" w14:paraId="66964985" w14:textId="77777777" w:rsidTr="00C11532">
        <w:tc>
          <w:tcPr>
            <w:tcW w:w="391" w:type="dxa"/>
          </w:tcPr>
          <w:p w14:paraId="1CB25E5B" w14:textId="77777777" w:rsidR="00851265" w:rsidRPr="0008200B" w:rsidRDefault="00851265" w:rsidP="00C11532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680" w:type="dxa"/>
            <w:vAlign w:val="center"/>
          </w:tcPr>
          <w:p w14:paraId="01DA8468" w14:textId="77777777" w:rsidR="00851265" w:rsidRPr="0008200B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371637DD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6A69E7F6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7BF4AE91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74D9E796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51265" w:rsidRPr="00560B45" w14:paraId="44B73813" w14:textId="77777777" w:rsidTr="00C11532">
        <w:tc>
          <w:tcPr>
            <w:tcW w:w="391" w:type="dxa"/>
          </w:tcPr>
          <w:p w14:paraId="2E8F600A" w14:textId="77777777" w:rsidR="00851265" w:rsidRPr="0008200B" w:rsidRDefault="00851265" w:rsidP="00C11532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680" w:type="dxa"/>
            <w:vAlign w:val="center"/>
          </w:tcPr>
          <w:p w14:paraId="4D64289D" w14:textId="77777777" w:rsidR="00851265" w:rsidRPr="0008200B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1676E5BB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6A57F07A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4AB16557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12899F76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51265" w:rsidRPr="00560B45" w14:paraId="12CB4467" w14:textId="77777777" w:rsidTr="00C11532">
        <w:tc>
          <w:tcPr>
            <w:tcW w:w="391" w:type="dxa"/>
          </w:tcPr>
          <w:p w14:paraId="43EF124F" w14:textId="77777777" w:rsidR="00851265" w:rsidRPr="0008200B" w:rsidRDefault="00851265" w:rsidP="00C11532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80" w:type="dxa"/>
            <w:vAlign w:val="center"/>
          </w:tcPr>
          <w:p w14:paraId="459E3FA2" w14:textId="77777777" w:rsidR="00851265" w:rsidRPr="0008200B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62FC0902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79F285CA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68037E15" w14:textId="77777777" w:rsidR="0085126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6908D474" w14:textId="77777777" w:rsidR="00851265" w:rsidRPr="00560B45" w:rsidRDefault="00851265" w:rsidP="00C11532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0BEA3A" w14:textId="77777777" w:rsidR="00851265" w:rsidRDefault="00851265" w:rsidP="00851265">
      <w:pPr>
        <w:spacing w:after="0" w:line="360" w:lineRule="auto"/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851265" w14:paraId="40990F77" w14:textId="77777777" w:rsidTr="00C11532">
        <w:tc>
          <w:tcPr>
            <w:tcW w:w="8925" w:type="dxa"/>
            <w:shd w:val="clear" w:color="auto" w:fill="B4C6E7" w:themeFill="accent1" w:themeFillTint="66"/>
          </w:tcPr>
          <w:p w14:paraId="33257F80" w14:textId="77777777" w:rsidR="00851265" w:rsidRPr="004942C2" w:rsidRDefault="00851265" w:rsidP="00C11532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4942C2">
              <w:rPr>
                <w:b/>
                <w:sz w:val="20"/>
              </w:rPr>
              <w:t>. ASSINATURA</w:t>
            </w:r>
            <w:r>
              <w:rPr>
                <w:b/>
                <w:sz w:val="20"/>
              </w:rPr>
              <w:t>S</w:t>
            </w:r>
            <w:r w:rsidRPr="004942C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*</w:t>
            </w:r>
            <w:r w:rsidRPr="004942C2">
              <w:rPr>
                <w:b/>
                <w:sz w:val="20"/>
              </w:rPr>
              <w:t xml:space="preserve"> </w:t>
            </w:r>
          </w:p>
        </w:tc>
      </w:tr>
      <w:tr w:rsidR="00851265" w14:paraId="72994D38" w14:textId="77777777" w:rsidTr="00C11532">
        <w:tc>
          <w:tcPr>
            <w:tcW w:w="8925" w:type="dxa"/>
            <w:tcBorders>
              <w:bottom w:val="single" w:sz="4" w:space="0" w:color="auto"/>
            </w:tcBorders>
          </w:tcPr>
          <w:p w14:paraId="4AF32A63" w14:textId="77777777" w:rsidR="00851265" w:rsidRPr="00F5243B" w:rsidRDefault="00851265" w:rsidP="00C11532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Pesquisador principal (c</w:t>
            </w:r>
            <w:r w:rsidRPr="00F5243B">
              <w:rPr>
                <w:b/>
                <w:sz w:val="20"/>
              </w:rPr>
              <w:t>oordenador</w:t>
            </w:r>
            <w:r>
              <w:rPr>
                <w:b/>
                <w:sz w:val="20"/>
              </w:rPr>
              <w:t>)</w:t>
            </w:r>
          </w:p>
          <w:p w14:paraId="6DADEFDA" w14:textId="77777777" w:rsidR="00851265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44D780DF" w14:textId="77777777" w:rsidR="00851265" w:rsidRPr="007B42F6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1A77BC76" w14:textId="77777777" w:rsidR="00851265" w:rsidRPr="007B42F6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7E85BF59" w14:textId="77777777" w:rsidR="00851265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6C0ABA48" w14:textId="77777777" w:rsidR="00851265" w:rsidRDefault="00851265" w:rsidP="00C11532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851265" w14:paraId="69EB4125" w14:textId="77777777" w:rsidTr="00C11532">
        <w:tc>
          <w:tcPr>
            <w:tcW w:w="8925" w:type="dxa"/>
            <w:tcBorders>
              <w:bottom w:val="single" w:sz="4" w:space="0" w:color="auto"/>
            </w:tcBorders>
          </w:tcPr>
          <w:p w14:paraId="7E34614A" w14:textId="77777777" w:rsidR="00851265" w:rsidRDefault="00851265" w:rsidP="00C11532">
            <w:pPr>
              <w:spacing w:after="0" w:line="240" w:lineRule="auto"/>
              <w:jc w:val="both"/>
              <w:rPr>
                <w:sz w:val="20"/>
              </w:rPr>
            </w:pPr>
            <w:r w:rsidRPr="00F5243B">
              <w:rPr>
                <w:b/>
                <w:sz w:val="20"/>
              </w:rPr>
              <w:t xml:space="preserve">Coordenador local na </w:t>
            </w:r>
            <w:proofErr w:type="spellStart"/>
            <w:r w:rsidRPr="00F5243B">
              <w:rPr>
                <w:b/>
                <w:sz w:val="20"/>
              </w:rPr>
              <w:t>Hemominas</w:t>
            </w:r>
            <w:proofErr w:type="spellEnd"/>
            <w:r>
              <w:rPr>
                <w:sz w:val="20"/>
              </w:rPr>
              <w:t xml:space="preserve"> (caso não seja o coordenador geral)</w:t>
            </w:r>
          </w:p>
          <w:p w14:paraId="3A854F24" w14:textId="77777777" w:rsidR="00851265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2739EA47" w14:textId="77777777" w:rsidR="00851265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Nome:</w:t>
            </w:r>
          </w:p>
          <w:p w14:paraId="73DD633B" w14:textId="77777777" w:rsidR="00851265" w:rsidRPr="007B42F6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0F34CC8B" w14:textId="77777777" w:rsidR="00851265" w:rsidRDefault="00851265" w:rsidP="00C11532">
            <w:pPr>
              <w:spacing w:after="0" w:line="240" w:lineRule="auto"/>
              <w:jc w:val="both"/>
              <w:rPr>
                <w:sz w:val="20"/>
              </w:rPr>
            </w:pPr>
          </w:p>
          <w:p w14:paraId="77979894" w14:textId="77777777" w:rsidR="00851265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0DC56CCA" w14:textId="77777777" w:rsidR="00851265" w:rsidRPr="007B42F6" w:rsidRDefault="00851265" w:rsidP="00C11532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</w:tc>
      </w:tr>
    </w:tbl>
    <w:p w14:paraId="012F1863" w14:textId="77777777" w:rsidR="00851265" w:rsidRDefault="00851265" w:rsidP="00851265">
      <w:pPr>
        <w:spacing w:after="0"/>
        <w:jc w:val="both"/>
        <w:rPr>
          <w:rFonts w:eastAsia="Times New Roman" w:cs="Calibri"/>
          <w:color w:val="000000"/>
          <w:sz w:val="18"/>
          <w:szCs w:val="20"/>
          <w:lang w:eastAsia="pt-BR"/>
        </w:rPr>
      </w:pPr>
    </w:p>
    <w:p w14:paraId="06C74FAE" w14:textId="77777777" w:rsidR="00851265" w:rsidRPr="00C6183B" w:rsidRDefault="00851265" w:rsidP="00851265">
      <w:pPr>
        <w:spacing w:after="0"/>
        <w:jc w:val="both"/>
        <w:rPr>
          <w:sz w:val="20"/>
        </w:rPr>
      </w:pPr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* A fim de cumprir com as normas da Fundação </w:t>
      </w:r>
      <w:proofErr w:type="spell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Hemominas</w:t>
      </w:r>
      <w:proofErr w:type="spell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: é permitida a assinatura manuscrita ou a assinatura digital com certificação eletrônica, recomendamos a assinatura por meio da plataforma </w:t>
      </w:r>
      <w:proofErr w:type="spell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GOVbr</w:t>
      </w:r>
      <w:proofErr w:type="spell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. Por exigência legal, não pode haver uma assinatura manual e outra eletrônica, devendo todas as assinaturas estejam em um único formato (ou </w:t>
      </w:r>
      <w:proofErr w:type="gramStart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todas manuais</w:t>
      </w:r>
      <w:proofErr w:type="gramEnd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 xml:space="preserve">, ou todas eletrônicas). NÃO SERÃO ACEITOS documentos com assinaturas digitalizadas inseridas em documento sob a forma de </w:t>
      </w:r>
      <w:bookmarkStart w:id="1" w:name="_GoBack"/>
      <w:r w:rsidRPr="000D485A">
        <w:rPr>
          <w:rFonts w:eastAsia="Times New Roman" w:cs="Calibri"/>
          <w:color w:val="000000"/>
          <w:sz w:val="18"/>
          <w:szCs w:val="20"/>
          <w:lang w:eastAsia="pt-BR"/>
        </w:rPr>
        <w:t>imagem, utilizando o recurso “copia” e “cola”.</w:t>
      </w:r>
    </w:p>
    <w:bookmarkEnd w:id="1"/>
    <w:p w14:paraId="27488527" w14:textId="77777777" w:rsidR="00851265" w:rsidRDefault="00851265" w:rsidP="00851265">
      <w:pPr>
        <w:spacing w:after="0" w:line="240" w:lineRule="auto"/>
      </w:pPr>
    </w:p>
    <w:p w14:paraId="4AD579A3" w14:textId="77777777" w:rsidR="00851265" w:rsidRDefault="00851265" w:rsidP="000B0BDE">
      <w:pPr>
        <w:spacing w:after="0" w:line="240" w:lineRule="auto"/>
        <w:ind w:left="142"/>
        <w:jc w:val="both"/>
        <w:rPr>
          <w:b/>
          <w:bCs/>
          <w:sz w:val="20"/>
          <w:szCs w:val="20"/>
        </w:rPr>
      </w:pPr>
    </w:p>
    <w:p w14:paraId="233A1514" w14:textId="77777777" w:rsidR="00851265" w:rsidRDefault="00851265" w:rsidP="000B0BDE">
      <w:pPr>
        <w:spacing w:after="0" w:line="240" w:lineRule="auto"/>
        <w:ind w:left="142"/>
        <w:jc w:val="both"/>
        <w:rPr>
          <w:b/>
          <w:bCs/>
          <w:sz w:val="20"/>
          <w:szCs w:val="20"/>
        </w:rPr>
      </w:pPr>
    </w:p>
    <w:sectPr w:rsidR="00851265" w:rsidSect="001B2666">
      <w:headerReference w:type="default" r:id="rId8"/>
      <w:footerReference w:type="default" r:id="rId9"/>
      <w:type w:val="continuous"/>
      <w:pgSz w:w="11907" w:h="16840" w:code="9"/>
      <w:pgMar w:top="2204" w:right="1134" w:bottom="1134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B91A4" w14:textId="77777777" w:rsidR="00912C8C" w:rsidRDefault="00912C8C" w:rsidP="00BB05A0">
      <w:pPr>
        <w:spacing w:after="0" w:line="240" w:lineRule="auto"/>
      </w:pPr>
      <w:r>
        <w:separator/>
      </w:r>
    </w:p>
  </w:endnote>
  <w:endnote w:type="continuationSeparator" w:id="0">
    <w:p w14:paraId="44431AB6" w14:textId="77777777" w:rsidR="00912C8C" w:rsidRDefault="00912C8C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A3A20" w14:textId="184C4A1B" w:rsidR="00BB05A0" w:rsidRPr="00F54A86" w:rsidRDefault="00F54A86" w:rsidP="002C7DB1">
    <w:pPr>
      <w:pStyle w:val="Rodap"/>
      <w:rPr>
        <w:rFonts w:ascii="Arial" w:hAnsi="Arial" w:cs="Arial"/>
        <w:b/>
        <w:sz w:val="14"/>
        <w:szCs w:val="14"/>
      </w:rPr>
    </w:pPr>
    <w:r w:rsidRPr="00F54A86">
      <w:rPr>
        <w:rFonts w:ascii="Arial" w:hAnsi="Arial" w:cs="Arial"/>
        <w:b/>
        <w:sz w:val="14"/>
        <w:szCs w:val="14"/>
      </w:rPr>
      <w:t>FMNP-T.GDT.PQS-126 –</w:t>
    </w:r>
    <w:r w:rsidR="002C7DB1" w:rsidRPr="00F54A86">
      <w:rPr>
        <w:rFonts w:ascii="Arial" w:hAnsi="Arial" w:cs="Arial"/>
        <w:b/>
        <w:sz w:val="14"/>
        <w:szCs w:val="14"/>
      </w:rPr>
      <w:t xml:space="preserve"> VERSÃO</w:t>
    </w:r>
    <w:r w:rsidRPr="00F54A86">
      <w:rPr>
        <w:rFonts w:ascii="Arial" w:hAnsi="Arial" w:cs="Arial"/>
        <w:b/>
        <w:sz w:val="14"/>
        <w:szCs w:val="14"/>
      </w:rPr>
      <w:t xml:space="preserve"> </w:t>
    </w:r>
    <w:proofErr w:type="gramStart"/>
    <w:r w:rsidR="00B85E5D">
      <w:rPr>
        <w:rFonts w:ascii="Arial" w:hAnsi="Arial" w:cs="Arial"/>
        <w:b/>
        <w:sz w:val="14"/>
        <w:szCs w:val="14"/>
      </w:rPr>
      <w:t>01</w:t>
    </w:r>
    <w:r w:rsidR="002C7DB1" w:rsidRPr="00F54A86">
      <w:rPr>
        <w:rFonts w:ascii="Arial" w:hAnsi="Arial" w:cs="Arial"/>
        <w:b/>
        <w:sz w:val="14"/>
        <w:szCs w:val="14"/>
      </w:rPr>
      <w:t xml:space="preserve"> </w:t>
    </w:r>
    <w:r w:rsidR="00F805BB" w:rsidRPr="00F54A86">
      <w:rPr>
        <w:rFonts w:ascii="Arial" w:hAnsi="Arial" w:cs="Arial"/>
        <w:b/>
        <w:sz w:val="14"/>
        <w:szCs w:val="14"/>
      </w:rPr>
      <w:t xml:space="preserve"> </w:t>
    </w:r>
    <w:r w:rsidR="00B85E5D">
      <w:rPr>
        <w:rFonts w:ascii="Arial" w:hAnsi="Arial" w:cs="Arial"/>
        <w:b/>
        <w:sz w:val="14"/>
        <w:szCs w:val="14"/>
      </w:rPr>
      <w:t>AGOSTO</w:t>
    </w:r>
    <w:proofErr w:type="gramEnd"/>
    <w:r w:rsidR="00B85E5D">
      <w:rPr>
        <w:rFonts w:ascii="Arial" w:hAnsi="Arial" w:cs="Arial"/>
        <w:b/>
        <w:sz w:val="14"/>
        <w:szCs w:val="1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FD2F8" w14:textId="77777777" w:rsidR="00912C8C" w:rsidRDefault="00912C8C" w:rsidP="00BB05A0">
      <w:pPr>
        <w:spacing w:after="0" w:line="240" w:lineRule="auto"/>
      </w:pPr>
      <w:r>
        <w:separator/>
      </w:r>
    </w:p>
  </w:footnote>
  <w:footnote w:type="continuationSeparator" w:id="0">
    <w:p w14:paraId="6ED66068" w14:textId="77777777" w:rsidR="00912C8C" w:rsidRDefault="00912C8C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8F5BCE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2CDC57" w14:textId="77777777" w:rsidR="008F5BCE" w:rsidRPr="00BB05A0" w:rsidRDefault="008F5BCE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3178" w:dyaOrig="2255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75pt;height:57.6pt">
                <v:imagedata r:id="rId1" o:title=""/>
              </v:shape>
              <o:OLEObject Type="Embed" ProgID="CorelDRAW.Graphic.13" ShapeID="_x0000_i1025" DrawAspect="Content" ObjectID="_1848484427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BCC645E" w14:textId="77777777" w:rsidR="008F5BCE" w:rsidRDefault="00636DEB" w:rsidP="00636DEB">
          <w:pPr>
            <w:spacing w:after="0"/>
            <w:jc w:val="center"/>
            <w:rPr>
              <w:rFonts w:ascii="Arial" w:hAnsi="Arial" w:cs="Arial"/>
              <w:b/>
              <w:bCs/>
              <w:shd w:val="clear" w:color="auto" w:fill="FFFFFF"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>CADASTRO DE PESQUISA</w:t>
          </w:r>
        </w:p>
        <w:p w14:paraId="160DC7A8" w14:textId="33247DFD" w:rsidR="007A644F" w:rsidRPr="002C7DB1" w:rsidRDefault="00F76518" w:rsidP="00636DEB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>RELATO</w:t>
          </w:r>
          <w:r w:rsidR="007A644F">
            <w:rPr>
              <w:rFonts w:ascii="Arial" w:hAnsi="Arial" w:cs="Arial"/>
              <w:b/>
              <w:bCs/>
              <w:shd w:val="clear" w:color="auto" w:fill="FFFFFF"/>
            </w:rPr>
            <w:t xml:space="preserve"> DE CASO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8F5BCE" w:rsidRPr="00BB05A0" w:rsidRDefault="009C6AE6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BCE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8F5BCE" w:rsidRPr="00BB05A0" w:rsidRDefault="008F5BCE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8F5BCE" w:rsidRDefault="008F5BCE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8F5BCE" w:rsidRPr="00BB05A0" w:rsidRDefault="008F5BCE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="00BD0E53">
            <w:rPr>
              <w:rFonts w:ascii="Arial" w:hAnsi="Arial" w:cs="Arial"/>
              <w:sz w:val="20"/>
              <w:szCs w:val="20"/>
            </w:rPr>
            <w:t>330</w:t>
          </w:r>
        </w:p>
      </w:tc>
    </w:tr>
  </w:tbl>
  <w:p w14:paraId="68B81FD4" w14:textId="77777777" w:rsidR="00BB05A0" w:rsidRDefault="00BB05A0">
    <w:pPr>
      <w:pStyle w:val="Cabealho"/>
      <w:rPr>
        <w:sz w:val="2"/>
        <w:szCs w:val="2"/>
      </w:rPr>
    </w:pPr>
  </w:p>
  <w:p w14:paraId="7AA9F003" w14:textId="77777777" w:rsidR="00B86ED8" w:rsidRDefault="00B86ED8">
    <w:pPr>
      <w:pStyle w:val="Cabealho"/>
      <w:rPr>
        <w:sz w:val="2"/>
        <w:szCs w:val="2"/>
      </w:rPr>
    </w:pPr>
  </w:p>
  <w:p w14:paraId="6469A7C9" w14:textId="77777777" w:rsidR="00B86ED8" w:rsidRPr="00B86ED8" w:rsidRDefault="00B86ED8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23D0A"/>
    <w:rsid w:val="000352D3"/>
    <w:rsid w:val="000668DF"/>
    <w:rsid w:val="00071037"/>
    <w:rsid w:val="00076892"/>
    <w:rsid w:val="000924EB"/>
    <w:rsid w:val="00093A38"/>
    <w:rsid w:val="00094176"/>
    <w:rsid w:val="00097E5C"/>
    <w:rsid w:val="000B0BDE"/>
    <w:rsid w:val="000B40AC"/>
    <w:rsid w:val="000D448C"/>
    <w:rsid w:val="000D6F79"/>
    <w:rsid w:val="000E3E9F"/>
    <w:rsid w:val="00114001"/>
    <w:rsid w:val="001210AE"/>
    <w:rsid w:val="0012332A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B2666"/>
    <w:rsid w:val="001D7AB4"/>
    <w:rsid w:val="001F1107"/>
    <w:rsid w:val="001F2B73"/>
    <w:rsid w:val="002253B8"/>
    <w:rsid w:val="0023144E"/>
    <w:rsid w:val="002379E6"/>
    <w:rsid w:val="00244597"/>
    <w:rsid w:val="00244A6C"/>
    <w:rsid w:val="00246BDD"/>
    <w:rsid w:val="0025310B"/>
    <w:rsid w:val="00264942"/>
    <w:rsid w:val="00274242"/>
    <w:rsid w:val="002831DA"/>
    <w:rsid w:val="002914A6"/>
    <w:rsid w:val="002C6171"/>
    <w:rsid w:val="002C7DB1"/>
    <w:rsid w:val="002E2C9B"/>
    <w:rsid w:val="002E7796"/>
    <w:rsid w:val="002F2465"/>
    <w:rsid w:val="0030497F"/>
    <w:rsid w:val="00322281"/>
    <w:rsid w:val="00324DBD"/>
    <w:rsid w:val="00325C0B"/>
    <w:rsid w:val="00331E63"/>
    <w:rsid w:val="00334F70"/>
    <w:rsid w:val="003568B5"/>
    <w:rsid w:val="00383CA7"/>
    <w:rsid w:val="003931F3"/>
    <w:rsid w:val="003A50E8"/>
    <w:rsid w:val="003A66A7"/>
    <w:rsid w:val="003A67CC"/>
    <w:rsid w:val="003F351F"/>
    <w:rsid w:val="003F6427"/>
    <w:rsid w:val="003F79BA"/>
    <w:rsid w:val="0041022F"/>
    <w:rsid w:val="004242DC"/>
    <w:rsid w:val="00426E34"/>
    <w:rsid w:val="00444BAF"/>
    <w:rsid w:val="00460D61"/>
    <w:rsid w:val="00464681"/>
    <w:rsid w:val="00481F6E"/>
    <w:rsid w:val="004942C2"/>
    <w:rsid w:val="004969D0"/>
    <w:rsid w:val="004A690E"/>
    <w:rsid w:val="004A7F78"/>
    <w:rsid w:val="004B7756"/>
    <w:rsid w:val="004C394C"/>
    <w:rsid w:val="004E62BF"/>
    <w:rsid w:val="004F3B3F"/>
    <w:rsid w:val="004F4063"/>
    <w:rsid w:val="0050137B"/>
    <w:rsid w:val="0053446B"/>
    <w:rsid w:val="00535FF4"/>
    <w:rsid w:val="00536EB9"/>
    <w:rsid w:val="005453B5"/>
    <w:rsid w:val="0055002A"/>
    <w:rsid w:val="00563D38"/>
    <w:rsid w:val="00577E5A"/>
    <w:rsid w:val="005813FB"/>
    <w:rsid w:val="00594011"/>
    <w:rsid w:val="005A63C4"/>
    <w:rsid w:val="005B1077"/>
    <w:rsid w:val="005C173A"/>
    <w:rsid w:val="005C4EE8"/>
    <w:rsid w:val="005C644E"/>
    <w:rsid w:val="005D1958"/>
    <w:rsid w:val="005D547C"/>
    <w:rsid w:val="005D70F6"/>
    <w:rsid w:val="005D7EAF"/>
    <w:rsid w:val="005F4131"/>
    <w:rsid w:val="005F7B9F"/>
    <w:rsid w:val="00601DBB"/>
    <w:rsid w:val="006041AD"/>
    <w:rsid w:val="00605F79"/>
    <w:rsid w:val="0061094E"/>
    <w:rsid w:val="00630789"/>
    <w:rsid w:val="00636DD1"/>
    <w:rsid w:val="00636DEB"/>
    <w:rsid w:val="00642A84"/>
    <w:rsid w:val="006448ED"/>
    <w:rsid w:val="00645BFE"/>
    <w:rsid w:val="0065105F"/>
    <w:rsid w:val="00652F81"/>
    <w:rsid w:val="0066321B"/>
    <w:rsid w:val="00663D82"/>
    <w:rsid w:val="00673E9A"/>
    <w:rsid w:val="00685D39"/>
    <w:rsid w:val="006B6C8F"/>
    <w:rsid w:val="006C7E1B"/>
    <w:rsid w:val="00713C3D"/>
    <w:rsid w:val="00715080"/>
    <w:rsid w:val="00723543"/>
    <w:rsid w:val="00723553"/>
    <w:rsid w:val="0074329C"/>
    <w:rsid w:val="00745C68"/>
    <w:rsid w:val="00766786"/>
    <w:rsid w:val="00773D2C"/>
    <w:rsid w:val="007A4824"/>
    <w:rsid w:val="007A644F"/>
    <w:rsid w:val="007A7FD6"/>
    <w:rsid w:val="007B42F6"/>
    <w:rsid w:val="007B479D"/>
    <w:rsid w:val="007B73A8"/>
    <w:rsid w:val="007C5C8C"/>
    <w:rsid w:val="007E57CA"/>
    <w:rsid w:val="007F20F6"/>
    <w:rsid w:val="0080431C"/>
    <w:rsid w:val="008136BD"/>
    <w:rsid w:val="00820021"/>
    <w:rsid w:val="00824E80"/>
    <w:rsid w:val="008266C2"/>
    <w:rsid w:val="008373B1"/>
    <w:rsid w:val="00842F99"/>
    <w:rsid w:val="00844604"/>
    <w:rsid w:val="00851265"/>
    <w:rsid w:val="008540F2"/>
    <w:rsid w:val="00855F8D"/>
    <w:rsid w:val="008571EB"/>
    <w:rsid w:val="0086413C"/>
    <w:rsid w:val="0088287D"/>
    <w:rsid w:val="0089118D"/>
    <w:rsid w:val="00893F37"/>
    <w:rsid w:val="00897B6C"/>
    <w:rsid w:val="008C71AF"/>
    <w:rsid w:val="008D13DA"/>
    <w:rsid w:val="008D33B3"/>
    <w:rsid w:val="008E5A65"/>
    <w:rsid w:val="008E719D"/>
    <w:rsid w:val="008F3550"/>
    <w:rsid w:val="008F5BCE"/>
    <w:rsid w:val="009049C8"/>
    <w:rsid w:val="00912C8C"/>
    <w:rsid w:val="00913232"/>
    <w:rsid w:val="00927F0D"/>
    <w:rsid w:val="0094231D"/>
    <w:rsid w:val="00943717"/>
    <w:rsid w:val="0096399A"/>
    <w:rsid w:val="0097067B"/>
    <w:rsid w:val="00987432"/>
    <w:rsid w:val="00995622"/>
    <w:rsid w:val="009C0114"/>
    <w:rsid w:val="009C6AE6"/>
    <w:rsid w:val="009D2B69"/>
    <w:rsid w:val="009E606E"/>
    <w:rsid w:val="009E64B5"/>
    <w:rsid w:val="00A30046"/>
    <w:rsid w:val="00A419CD"/>
    <w:rsid w:val="00A636A1"/>
    <w:rsid w:val="00A76471"/>
    <w:rsid w:val="00A808C6"/>
    <w:rsid w:val="00A82181"/>
    <w:rsid w:val="00A95044"/>
    <w:rsid w:val="00A970F1"/>
    <w:rsid w:val="00AA54A5"/>
    <w:rsid w:val="00AB5AC1"/>
    <w:rsid w:val="00AC1EA8"/>
    <w:rsid w:val="00AC4904"/>
    <w:rsid w:val="00AC5D0F"/>
    <w:rsid w:val="00AD3479"/>
    <w:rsid w:val="00AE187A"/>
    <w:rsid w:val="00AE701B"/>
    <w:rsid w:val="00AF11C5"/>
    <w:rsid w:val="00AF152D"/>
    <w:rsid w:val="00AF3AED"/>
    <w:rsid w:val="00B06228"/>
    <w:rsid w:val="00B06F2A"/>
    <w:rsid w:val="00B13AB4"/>
    <w:rsid w:val="00B339DB"/>
    <w:rsid w:val="00B52561"/>
    <w:rsid w:val="00B55E07"/>
    <w:rsid w:val="00B615F7"/>
    <w:rsid w:val="00B651A4"/>
    <w:rsid w:val="00B659F6"/>
    <w:rsid w:val="00B77DB7"/>
    <w:rsid w:val="00B85E5D"/>
    <w:rsid w:val="00B86ED8"/>
    <w:rsid w:val="00BA23EA"/>
    <w:rsid w:val="00BA3F66"/>
    <w:rsid w:val="00BB05A0"/>
    <w:rsid w:val="00BC2E13"/>
    <w:rsid w:val="00BC47E0"/>
    <w:rsid w:val="00BC75DD"/>
    <w:rsid w:val="00BD0E53"/>
    <w:rsid w:val="00BD4E68"/>
    <w:rsid w:val="00BE7A94"/>
    <w:rsid w:val="00BF0DB6"/>
    <w:rsid w:val="00C024B9"/>
    <w:rsid w:val="00C13508"/>
    <w:rsid w:val="00C15748"/>
    <w:rsid w:val="00C21B7C"/>
    <w:rsid w:val="00C2643E"/>
    <w:rsid w:val="00C3308B"/>
    <w:rsid w:val="00C40174"/>
    <w:rsid w:val="00C40E9B"/>
    <w:rsid w:val="00C523EB"/>
    <w:rsid w:val="00C62015"/>
    <w:rsid w:val="00C67E1F"/>
    <w:rsid w:val="00C80C6D"/>
    <w:rsid w:val="00C90E02"/>
    <w:rsid w:val="00CB0D2D"/>
    <w:rsid w:val="00CB4A7C"/>
    <w:rsid w:val="00CB751D"/>
    <w:rsid w:val="00CC1FD0"/>
    <w:rsid w:val="00CD1310"/>
    <w:rsid w:val="00CD1CEF"/>
    <w:rsid w:val="00CD56AA"/>
    <w:rsid w:val="00D04367"/>
    <w:rsid w:val="00D1559E"/>
    <w:rsid w:val="00D172B7"/>
    <w:rsid w:val="00D231B1"/>
    <w:rsid w:val="00D25610"/>
    <w:rsid w:val="00D34C0B"/>
    <w:rsid w:val="00D401ED"/>
    <w:rsid w:val="00D57ABF"/>
    <w:rsid w:val="00D817B8"/>
    <w:rsid w:val="00D87CC4"/>
    <w:rsid w:val="00D9299D"/>
    <w:rsid w:val="00DA037C"/>
    <w:rsid w:val="00DE4E41"/>
    <w:rsid w:val="00DE68B4"/>
    <w:rsid w:val="00DF4AD3"/>
    <w:rsid w:val="00DF5F45"/>
    <w:rsid w:val="00E03ACF"/>
    <w:rsid w:val="00E07728"/>
    <w:rsid w:val="00E20505"/>
    <w:rsid w:val="00E211FE"/>
    <w:rsid w:val="00E26302"/>
    <w:rsid w:val="00E336CF"/>
    <w:rsid w:val="00E34792"/>
    <w:rsid w:val="00E60B07"/>
    <w:rsid w:val="00E74D2C"/>
    <w:rsid w:val="00E87F61"/>
    <w:rsid w:val="00EA61CE"/>
    <w:rsid w:val="00EB7C3B"/>
    <w:rsid w:val="00EC6AD7"/>
    <w:rsid w:val="00EF2741"/>
    <w:rsid w:val="00F05C0E"/>
    <w:rsid w:val="00F06871"/>
    <w:rsid w:val="00F16AA9"/>
    <w:rsid w:val="00F1768A"/>
    <w:rsid w:val="00F36889"/>
    <w:rsid w:val="00F40593"/>
    <w:rsid w:val="00F5243B"/>
    <w:rsid w:val="00F54A86"/>
    <w:rsid w:val="00F70695"/>
    <w:rsid w:val="00F76518"/>
    <w:rsid w:val="00F805BB"/>
    <w:rsid w:val="00F92B90"/>
    <w:rsid w:val="00F94FA5"/>
    <w:rsid w:val="00FA132F"/>
    <w:rsid w:val="00FB5C96"/>
    <w:rsid w:val="00FB6195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5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72D4-223E-4A88-B03E-3A0488877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144</TotalTime>
  <Pages>5</Pages>
  <Words>1277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Kissyla Christine Duarte Lacerda</cp:lastModifiedBy>
  <cp:revision>13</cp:revision>
  <dcterms:created xsi:type="dcterms:W3CDTF">2025-08-14T12:07:00Z</dcterms:created>
  <dcterms:modified xsi:type="dcterms:W3CDTF">2026-08-17T18:07:00Z</dcterms:modified>
</cp:coreProperties>
</file>