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8930" w:type="dxa"/>
        <w:tblInd w:w="137" w:type="dxa"/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8930"/>
      </w:tblGrid>
      <w:tr w:rsidR="005C0EE2" w14:paraId="2934B427" w14:textId="77777777" w:rsidTr="00F87B1E">
        <w:tc>
          <w:tcPr>
            <w:tcW w:w="8930" w:type="dxa"/>
            <w:shd w:val="clear" w:color="auto" w:fill="B4C6E7" w:themeFill="accent1" w:themeFillTint="66"/>
          </w:tcPr>
          <w:p w14:paraId="22797971" w14:textId="624688E7" w:rsidR="005C0EE2" w:rsidRDefault="00F87B1E" w:rsidP="005C0EE2">
            <w:pPr>
              <w:spacing w:before="240"/>
              <w:jc w:val="center"/>
            </w:pPr>
            <w:r>
              <w:rPr>
                <w:b/>
              </w:rPr>
              <w:t>CADASTRO DE PESQUISA</w:t>
            </w:r>
          </w:p>
        </w:tc>
      </w:tr>
    </w:tbl>
    <w:p w14:paraId="39792797" w14:textId="77777777" w:rsidR="005C0EE2" w:rsidRDefault="005C0EE2" w:rsidP="0081014E">
      <w:pPr>
        <w:spacing w:after="0"/>
      </w:pPr>
    </w:p>
    <w:tbl>
      <w:tblPr>
        <w:tblW w:w="4924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4"/>
      </w:tblGrid>
      <w:tr w:rsidR="002379E6" w:rsidRPr="002C6171" w14:paraId="28233FFD" w14:textId="77777777" w:rsidTr="00F87B1E">
        <w:trPr>
          <w:trHeight w:val="2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973BCEA" w14:textId="1B4BD5D4" w:rsidR="002379E6" w:rsidRPr="00D04367" w:rsidRDefault="005B1077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2379E6" w:rsidRPr="00D04367">
              <w:rPr>
                <w:b/>
                <w:sz w:val="20"/>
                <w:szCs w:val="20"/>
              </w:rPr>
              <w:t>. CARACTERIZAÇÃO DO PROJETO DE PESQUISA</w:t>
            </w:r>
          </w:p>
        </w:tc>
      </w:tr>
      <w:tr w:rsidR="005B1077" w:rsidRPr="002C6171" w14:paraId="4F3FB541" w14:textId="77777777" w:rsidTr="00F87B1E">
        <w:trPr>
          <w:trHeight w:val="2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6490" w14:textId="77777777" w:rsidR="005B1077" w:rsidRDefault="005B1077" w:rsidP="005B1077">
            <w:pPr>
              <w:pStyle w:val="PargrafodaLista"/>
              <w:numPr>
                <w:ilvl w:val="1"/>
                <w:numId w:val="1"/>
              </w:num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D04367">
              <w:rPr>
                <w:b/>
                <w:sz w:val="20"/>
                <w:szCs w:val="20"/>
              </w:rPr>
              <w:t>Título do projeto de pesquisa:</w:t>
            </w:r>
          </w:p>
          <w:p w14:paraId="64F612E5" w14:textId="3F5F00B1" w:rsidR="005B1077" w:rsidRPr="005B1077" w:rsidRDefault="005B1077" w:rsidP="005B1077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2C7DB1" w:rsidRPr="002C6171" w14:paraId="14F00EA7" w14:textId="77777777" w:rsidTr="00F87B1E">
        <w:trPr>
          <w:trHeight w:val="2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48EB" w14:textId="15497D77" w:rsidR="00855F8D" w:rsidRPr="00D04367" w:rsidRDefault="005B1077" w:rsidP="005B107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2C7DB1" w:rsidRPr="00D04367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2</w:t>
            </w:r>
            <w:r w:rsidR="002379E6" w:rsidRPr="00D04367">
              <w:rPr>
                <w:b/>
                <w:sz w:val="20"/>
                <w:szCs w:val="20"/>
              </w:rPr>
              <w:t>.</w:t>
            </w:r>
            <w:r w:rsidR="002C7DB1" w:rsidRPr="00D0436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Número CAAE do projeto, se houver:</w:t>
            </w:r>
          </w:p>
        </w:tc>
      </w:tr>
    </w:tbl>
    <w:p w14:paraId="35494DF1" w14:textId="77777777" w:rsidR="001210AE" w:rsidRDefault="001210AE" w:rsidP="005B1077">
      <w:pPr>
        <w:pStyle w:val="SemEspaamento"/>
      </w:pPr>
    </w:p>
    <w:tbl>
      <w:tblPr>
        <w:tblW w:w="4927" w:type="pct"/>
        <w:tblInd w:w="1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3117"/>
        <w:gridCol w:w="566"/>
        <w:gridCol w:w="1845"/>
        <w:gridCol w:w="1700"/>
        <w:gridCol w:w="1702"/>
      </w:tblGrid>
      <w:tr w:rsidR="002379E6" w:rsidRPr="002C6171" w14:paraId="096ACD3B" w14:textId="77777777" w:rsidTr="003B758A">
        <w:trPr>
          <w:trHeight w:val="28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4C6E7" w:themeFill="accent1" w:themeFillTint="66"/>
          </w:tcPr>
          <w:p w14:paraId="32768F78" w14:textId="211938DA" w:rsidR="002379E6" w:rsidRPr="00D04367" w:rsidRDefault="005B1077" w:rsidP="0088287D">
            <w:pPr>
              <w:spacing w:after="0" w:line="240" w:lineRule="auto"/>
              <w:ind w:right="-19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2379E6" w:rsidRPr="00D04367">
              <w:rPr>
                <w:b/>
                <w:sz w:val="20"/>
                <w:szCs w:val="20"/>
              </w:rPr>
              <w:t>. DADOS DA EQUIPE DO PROJETO</w:t>
            </w:r>
            <w:r w:rsidR="009E606E">
              <w:rPr>
                <w:b/>
                <w:sz w:val="20"/>
                <w:szCs w:val="20"/>
              </w:rPr>
              <w:t xml:space="preserve"> DE PESQUISA</w:t>
            </w:r>
          </w:p>
        </w:tc>
      </w:tr>
      <w:tr w:rsidR="00820021" w:rsidRPr="002C6171" w14:paraId="046BC1C8" w14:textId="77777777" w:rsidTr="003B758A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3095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5013B8" w14:textId="7BBDF4FA" w:rsidR="002C7DB1" w:rsidRPr="00D04367" w:rsidRDefault="005B1077" w:rsidP="0088287D">
            <w:pPr>
              <w:spacing w:after="0" w:line="240" w:lineRule="auto"/>
              <w:ind w:right="-19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2379E6" w:rsidRPr="00D04367">
              <w:rPr>
                <w:b/>
                <w:sz w:val="20"/>
                <w:szCs w:val="20"/>
              </w:rPr>
              <w:t>.1</w:t>
            </w:r>
            <w:r w:rsidR="002C7DB1" w:rsidRPr="00D04367">
              <w:rPr>
                <w:b/>
                <w:sz w:val="20"/>
                <w:szCs w:val="20"/>
              </w:rPr>
              <w:t>.</w:t>
            </w:r>
            <w:r w:rsidR="000932CC">
              <w:rPr>
                <w:b/>
                <w:sz w:val="20"/>
                <w:szCs w:val="20"/>
              </w:rPr>
              <w:t xml:space="preserve"> Coordenador geral do projeto</w:t>
            </w:r>
            <w:r w:rsidR="002C7DB1" w:rsidRPr="00D04367">
              <w:rPr>
                <w:b/>
                <w:sz w:val="20"/>
                <w:szCs w:val="20"/>
              </w:rPr>
              <w:t>:</w:t>
            </w:r>
          </w:p>
          <w:p w14:paraId="58115807" w14:textId="77777777" w:rsidR="002C7DB1" w:rsidRPr="00D04367" w:rsidRDefault="002C7DB1" w:rsidP="0088287D">
            <w:pPr>
              <w:spacing w:after="0" w:line="240" w:lineRule="auto"/>
              <w:ind w:right="-192"/>
              <w:rPr>
                <w:sz w:val="20"/>
                <w:szCs w:val="20"/>
              </w:rPr>
            </w:pPr>
          </w:p>
        </w:tc>
        <w:tc>
          <w:tcPr>
            <w:tcW w:w="190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6AEABF" w14:textId="53760E80" w:rsidR="002C7DB1" w:rsidRPr="00D04367" w:rsidRDefault="005B1077" w:rsidP="0088287D">
            <w:pPr>
              <w:spacing w:after="0" w:line="240" w:lineRule="auto"/>
              <w:ind w:right="-19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2C7DB1" w:rsidRPr="00D04367">
              <w:rPr>
                <w:b/>
                <w:sz w:val="20"/>
                <w:szCs w:val="20"/>
              </w:rPr>
              <w:t>.</w:t>
            </w:r>
            <w:r w:rsidR="002379E6" w:rsidRPr="00D04367">
              <w:rPr>
                <w:b/>
                <w:sz w:val="20"/>
                <w:szCs w:val="20"/>
              </w:rPr>
              <w:t>2</w:t>
            </w:r>
            <w:r w:rsidR="002C7DB1" w:rsidRPr="00D04367">
              <w:rPr>
                <w:b/>
                <w:sz w:val="20"/>
                <w:szCs w:val="20"/>
              </w:rPr>
              <w:t>. Maior titulação:</w:t>
            </w:r>
          </w:p>
          <w:p w14:paraId="1CBC71F0" w14:textId="77777777" w:rsidR="002C7DB1" w:rsidRPr="00D04367" w:rsidRDefault="002C7DB1" w:rsidP="0088287D">
            <w:pPr>
              <w:spacing w:after="0" w:line="240" w:lineRule="auto"/>
              <w:ind w:right="-192"/>
              <w:rPr>
                <w:sz w:val="20"/>
                <w:szCs w:val="20"/>
              </w:rPr>
            </w:pPr>
          </w:p>
        </w:tc>
      </w:tr>
      <w:tr w:rsidR="002C7DB1" w:rsidRPr="002C6171" w14:paraId="2A20ED4C" w14:textId="77777777" w:rsidTr="003B758A">
        <w:trPr>
          <w:trHeight w:val="284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F5D4F9" w14:textId="1C7071B4" w:rsidR="002C7DB1" w:rsidRPr="00D04367" w:rsidRDefault="005B1077" w:rsidP="0088287D">
            <w:pPr>
              <w:spacing w:after="0" w:line="240" w:lineRule="auto"/>
              <w:ind w:right="-19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2C7DB1" w:rsidRPr="00D04367">
              <w:rPr>
                <w:b/>
                <w:sz w:val="20"/>
                <w:szCs w:val="20"/>
              </w:rPr>
              <w:t>.</w:t>
            </w:r>
            <w:r w:rsidR="002379E6" w:rsidRPr="00D04367">
              <w:rPr>
                <w:b/>
                <w:sz w:val="20"/>
                <w:szCs w:val="20"/>
              </w:rPr>
              <w:t>3</w:t>
            </w:r>
            <w:r w:rsidR="002C7DB1" w:rsidRPr="00D04367">
              <w:rPr>
                <w:b/>
                <w:sz w:val="20"/>
                <w:szCs w:val="20"/>
              </w:rPr>
              <w:t xml:space="preserve">. Endereço </w:t>
            </w:r>
            <w:r w:rsidR="009E606E">
              <w:rPr>
                <w:b/>
                <w:sz w:val="20"/>
                <w:szCs w:val="20"/>
              </w:rPr>
              <w:t xml:space="preserve">institucional </w:t>
            </w:r>
            <w:r w:rsidR="002C7DB1" w:rsidRPr="00D04367">
              <w:rPr>
                <w:b/>
                <w:sz w:val="20"/>
                <w:szCs w:val="20"/>
              </w:rPr>
              <w:t xml:space="preserve">completo: </w:t>
            </w:r>
          </w:p>
          <w:p w14:paraId="55F81A97" w14:textId="77777777" w:rsidR="00C40174" w:rsidRPr="00D04367" w:rsidRDefault="00C40174" w:rsidP="0088287D">
            <w:pPr>
              <w:spacing w:after="0" w:line="240" w:lineRule="auto"/>
              <w:ind w:right="-192"/>
              <w:rPr>
                <w:sz w:val="20"/>
                <w:szCs w:val="20"/>
              </w:rPr>
            </w:pPr>
          </w:p>
        </w:tc>
      </w:tr>
      <w:tr w:rsidR="00766786" w:rsidRPr="002C6171" w14:paraId="6AD56CB2" w14:textId="77777777" w:rsidTr="003B758A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17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3C394D" w14:textId="59FBECCF" w:rsidR="002C7DB1" w:rsidRPr="00D04367" w:rsidRDefault="005B1077" w:rsidP="0088287D">
            <w:pPr>
              <w:spacing w:after="0" w:line="240" w:lineRule="auto"/>
              <w:ind w:right="-19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2C7DB1" w:rsidRPr="00D04367">
              <w:rPr>
                <w:b/>
                <w:sz w:val="20"/>
                <w:szCs w:val="20"/>
              </w:rPr>
              <w:t>.</w:t>
            </w:r>
            <w:r w:rsidR="002379E6" w:rsidRPr="00D04367">
              <w:rPr>
                <w:b/>
                <w:sz w:val="20"/>
                <w:szCs w:val="20"/>
              </w:rPr>
              <w:t>4</w:t>
            </w:r>
            <w:r w:rsidR="002C7DB1" w:rsidRPr="00D04367">
              <w:rPr>
                <w:b/>
                <w:sz w:val="20"/>
                <w:szCs w:val="20"/>
              </w:rPr>
              <w:t xml:space="preserve">. Telefone: </w:t>
            </w:r>
            <w:proofErr w:type="gramStart"/>
            <w:r w:rsidR="002C7DB1" w:rsidRPr="00E60B07">
              <w:rPr>
                <w:sz w:val="20"/>
                <w:szCs w:val="20"/>
              </w:rPr>
              <w:t xml:space="preserve">(  </w:t>
            </w:r>
            <w:proofErr w:type="gramEnd"/>
            <w:r w:rsidR="002C7DB1" w:rsidRPr="00E60B07">
              <w:rPr>
                <w:sz w:val="20"/>
                <w:szCs w:val="20"/>
              </w:rPr>
              <w:t xml:space="preserve">  )</w:t>
            </w:r>
            <w:r w:rsidR="002C7DB1" w:rsidRPr="00D0436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55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3D6F1DC2" w14:textId="3839FC9D" w:rsidR="002C7DB1" w:rsidRPr="00D04367" w:rsidRDefault="005B1077" w:rsidP="0088287D">
            <w:pPr>
              <w:spacing w:after="0" w:line="240" w:lineRule="auto"/>
              <w:ind w:right="-19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2C7DB1" w:rsidRPr="00D04367">
              <w:rPr>
                <w:b/>
                <w:sz w:val="20"/>
                <w:szCs w:val="20"/>
              </w:rPr>
              <w:t>.</w:t>
            </w:r>
            <w:r w:rsidR="002379E6" w:rsidRPr="00D04367">
              <w:rPr>
                <w:b/>
                <w:sz w:val="20"/>
                <w:szCs w:val="20"/>
              </w:rPr>
              <w:t>5</w:t>
            </w:r>
            <w:r w:rsidR="002C7DB1" w:rsidRPr="00D04367">
              <w:rPr>
                <w:b/>
                <w:sz w:val="20"/>
                <w:szCs w:val="20"/>
              </w:rPr>
              <w:t>. E-mail:</w:t>
            </w:r>
            <w:r w:rsidR="002C7DB1" w:rsidRPr="00D04367">
              <w:rPr>
                <w:sz w:val="20"/>
                <w:szCs w:val="20"/>
              </w:rPr>
              <w:t xml:space="preserve"> </w:t>
            </w:r>
          </w:p>
        </w:tc>
      </w:tr>
      <w:tr w:rsidR="00820021" w:rsidRPr="002C6171" w14:paraId="528B4EF4" w14:textId="77777777" w:rsidTr="003B758A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3095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E4F9" w14:textId="2AE1DA29" w:rsidR="002C7DB1" w:rsidRPr="00D04367" w:rsidRDefault="005B1077" w:rsidP="0088287D">
            <w:pPr>
              <w:spacing w:after="0" w:line="240" w:lineRule="auto"/>
              <w:ind w:right="-19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 w:rsidR="002C7DB1" w:rsidRPr="00D04367">
              <w:rPr>
                <w:b/>
                <w:color w:val="000000"/>
                <w:sz w:val="20"/>
                <w:szCs w:val="20"/>
              </w:rPr>
              <w:t>.</w:t>
            </w:r>
            <w:r w:rsidR="002379E6" w:rsidRPr="00D04367">
              <w:rPr>
                <w:b/>
                <w:color w:val="000000"/>
                <w:sz w:val="20"/>
                <w:szCs w:val="20"/>
              </w:rPr>
              <w:t>6</w:t>
            </w:r>
            <w:r w:rsidR="002C7DB1" w:rsidRPr="00D04367">
              <w:rPr>
                <w:b/>
                <w:color w:val="000000"/>
                <w:sz w:val="20"/>
                <w:szCs w:val="20"/>
              </w:rPr>
              <w:t xml:space="preserve">. Instituição </w:t>
            </w:r>
            <w:r w:rsidR="009E606E">
              <w:rPr>
                <w:b/>
                <w:color w:val="000000"/>
                <w:sz w:val="20"/>
                <w:szCs w:val="20"/>
              </w:rPr>
              <w:t>de vínculo no projeto</w:t>
            </w:r>
            <w:r w:rsidR="002C7DB1" w:rsidRPr="00D04367">
              <w:rPr>
                <w:b/>
                <w:color w:val="000000"/>
                <w:sz w:val="20"/>
                <w:szCs w:val="20"/>
              </w:rPr>
              <w:t>:</w:t>
            </w:r>
            <w:r w:rsidR="002C7DB1" w:rsidRPr="00D04367">
              <w:rPr>
                <w:color w:val="000000"/>
                <w:sz w:val="20"/>
                <w:szCs w:val="20"/>
              </w:rPr>
              <w:t xml:space="preserve"> </w:t>
            </w:r>
          </w:p>
          <w:p w14:paraId="61D7E51E" w14:textId="77777777" w:rsidR="002C7DB1" w:rsidRPr="00D04367" w:rsidRDefault="002C7DB1" w:rsidP="0088287D">
            <w:pPr>
              <w:spacing w:after="0" w:line="240" w:lineRule="auto"/>
              <w:ind w:right="-192"/>
              <w:rPr>
                <w:sz w:val="20"/>
                <w:szCs w:val="20"/>
              </w:rPr>
            </w:pPr>
          </w:p>
        </w:tc>
        <w:tc>
          <w:tcPr>
            <w:tcW w:w="190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7DA6BC" w14:textId="21AE6D3D" w:rsidR="002C7DB1" w:rsidRPr="00D04367" w:rsidRDefault="005B1077" w:rsidP="0088287D">
            <w:pPr>
              <w:spacing w:after="0" w:line="240" w:lineRule="auto"/>
              <w:ind w:right="-19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2C7DB1" w:rsidRPr="00D04367">
              <w:rPr>
                <w:b/>
                <w:sz w:val="20"/>
                <w:szCs w:val="20"/>
              </w:rPr>
              <w:t>.</w:t>
            </w:r>
            <w:r w:rsidR="002379E6" w:rsidRPr="00D04367">
              <w:rPr>
                <w:b/>
                <w:sz w:val="20"/>
                <w:szCs w:val="20"/>
              </w:rPr>
              <w:t>7</w:t>
            </w:r>
            <w:r w:rsidR="002C7DB1" w:rsidRPr="00D04367">
              <w:rPr>
                <w:b/>
                <w:sz w:val="20"/>
                <w:szCs w:val="20"/>
              </w:rPr>
              <w:t>. Setor</w:t>
            </w:r>
            <w:r w:rsidR="002379E6" w:rsidRPr="00D04367">
              <w:rPr>
                <w:b/>
                <w:sz w:val="20"/>
                <w:szCs w:val="20"/>
              </w:rPr>
              <w:t>/Departamento</w:t>
            </w:r>
            <w:r w:rsidR="002C7DB1" w:rsidRPr="00D04367">
              <w:rPr>
                <w:b/>
                <w:sz w:val="20"/>
                <w:szCs w:val="20"/>
              </w:rPr>
              <w:t>:</w:t>
            </w:r>
            <w:r w:rsidR="002C7DB1" w:rsidRPr="00D04367">
              <w:rPr>
                <w:sz w:val="20"/>
                <w:szCs w:val="20"/>
              </w:rPr>
              <w:t xml:space="preserve"> </w:t>
            </w:r>
          </w:p>
          <w:p w14:paraId="19725749" w14:textId="77777777" w:rsidR="002C7DB1" w:rsidRPr="00D04367" w:rsidRDefault="002C7DB1" w:rsidP="0088287D">
            <w:pPr>
              <w:spacing w:after="0" w:line="240" w:lineRule="auto"/>
              <w:ind w:right="-192"/>
              <w:rPr>
                <w:sz w:val="20"/>
                <w:szCs w:val="20"/>
              </w:rPr>
            </w:pPr>
          </w:p>
        </w:tc>
      </w:tr>
      <w:tr w:rsidR="0096399A" w:rsidRPr="002C6171" w14:paraId="2E8260CD" w14:textId="77777777" w:rsidTr="003B758A">
        <w:trPr>
          <w:trHeight w:val="28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D2C3" w14:textId="34ED4B0D" w:rsidR="0075303F" w:rsidRPr="00F62DB5" w:rsidRDefault="005B1077" w:rsidP="00C74C6F">
            <w:pPr>
              <w:spacing w:after="0" w:line="240" w:lineRule="auto"/>
              <w:jc w:val="both"/>
              <w:rPr>
                <w:color w:val="FF0000"/>
                <w:sz w:val="20"/>
                <w:szCs w:val="20"/>
              </w:rPr>
            </w:pPr>
            <w:bookmarkStart w:id="0" w:name="_Hlk234402862"/>
            <w:r>
              <w:rPr>
                <w:b/>
                <w:color w:val="000000"/>
                <w:sz w:val="20"/>
                <w:szCs w:val="20"/>
              </w:rPr>
              <w:t>2</w:t>
            </w:r>
            <w:r w:rsidR="0096399A" w:rsidRPr="00D04367">
              <w:rPr>
                <w:b/>
                <w:color w:val="000000"/>
                <w:sz w:val="20"/>
                <w:szCs w:val="20"/>
              </w:rPr>
              <w:t>.8. Equipe executora</w:t>
            </w:r>
            <w:r w:rsidR="00071037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071037" w:rsidRPr="00F62DB5">
              <w:rPr>
                <w:sz w:val="18"/>
                <w:szCs w:val="20"/>
              </w:rPr>
              <w:t xml:space="preserve">(indicar o </w:t>
            </w:r>
            <w:r w:rsidR="00F62DB5" w:rsidRPr="00F62DB5">
              <w:rPr>
                <w:sz w:val="18"/>
                <w:szCs w:val="20"/>
              </w:rPr>
              <w:t>pesquisador principal</w:t>
            </w:r>
            <w:r w:rsidR="00071037" w:rsidRPr="00F62DB5">
              <w:rPr>
                <w:sz w:val="18"/>
                <w:szCs w:val="20"/>
              </w:rPr>
              <w:t xml:space="preserve"> em cada </w:t>
            </w:r>
            <w:r w:rsidR="0061094E" w:rsidRPr="00F62DB5">
              <w:rPr>
                <w:sz w:val="18"/>
                <w:szCs w:val="20"/>
              </w:rPr>
              <w:t xml:space="preserve">unidade da </w:t>
            </w:r>
            <w:proofErr w:type="spellStart"/>
            <w:r w:rsidR="0061094E" w:rsidRPr="00F62DB5">
              <w:rPr>
                <w:sz w:val="18"/>
                <w:szCs w:val="20"/>
              </w:rPr>
              <w:t>Hemominas</w:t>
            </w:r>
            <w:proofErr w:type="spellEnd"/>
            <w:r w:rsidR="0061094E" w:rsidRPr="00F62DB5">
              <w:rPr>
                <w:sz w:val="18"/>
                <w:szCs w:val="20"/>
              </w:rPr>
              <w:t xml:space="preserve"> e/ou </w:t>
            </w:r>
            <w:r w:rsidR="00071037" w:rsidRPr="00F62DB5">
              <w:rPr>
                <w:sz w:val="18"/>
                <w:szCs w:val="20"/>
              </w:rPr>
              <w:t>instituição</w:t>
            </w:r>
            <w:r w:rsidR="00E47B12">
              <w:rPr>
                <w:sz w:val="18"/>
                <w:szCs w:val="20"/>
              </w:rPr>
              <w:t xml:space="preserve">. </w:t>
            </w:r>
            <w:r w:rsidR="00E47B12" w:rsidRPr="00E47B12">
              <w:rPr>
                <w:sz w:val="18"/>
                <w:szCs w:val="20"/>
              </w:rPr>
              <w:t>Exemplos de funções: coordenação, analise dos dados, orientação de estudante, desenvolvimento de mestrado.</w:t>
            </w:r>
            <w:r w:rsidR="00F62DB5" w:rsidRPr="00F62DB5">
              <w:rPr>
                <w:sz w:val="18"/>
                <w:szCs w:val="20"/>
              </w:rPr>
              <w:t>).</w:t>
            </w:r>
          </w:p>
        </w:tc>
      </w:tr>
      <w:bookmarkEnd w:id="0"/>
      <w:tr w:rsidR="00CF4BD1" w:rsidRPr="004F4063" w14:paraId="21B869CF" w14:textId="77777777" w:rsidTr="003B758A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363"/>
        </w:trPr>
        <w:tc>
          <w:tcPr>
            <w:tcW w:w="20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3D0D4" w14:textId="77777777" w:rsidR="00CF4BD1" w:rsidRPr="00D04367" w:rsidRDefault="00CF4BD1" w:rsidP="00CF4BD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>Nome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F4A47" w14:textId="77777777" w:rsidR="00CF4BD1" w:rsidRPr="00D04367" w:rsidRDefault="00CF4BD1" w:rsidP="00CF4BD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Instituição/setor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F7F3E" w14:textId="37A51B9E" w:rsidR="00CF4BD1" w:rsidRPr="00D04367" w:rsidRDefault="00CF4BD1" w:rsidP="00CF4BD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Titulação máxima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169E6" w14:textId="245FC043" w:rsidR="00CF4BD1" w:rsidRPr="004F4063" w:rsidRDefault="00CF4BD1" w:rsidP="00CF4BD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04367">
              <w:rPr>
                <w:b/>
                <w:color w:val="000000"/>
                <w:sz w:val="20"/>
                <w:szCs w:val="20"/>
              </w:rPr>
              <w:t>Função no projeto</w:t>
            </w:r>
          </w:p>
        </w:tc>
      </w:tr>
      <w:tr w:rsidR="00CF4BD1" w:rsidRPr="00D04367" w14:paraId="7D224429" w14:textId="77777777" w:rsidTr="003B758A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0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FE817" w14:textId="77777777" w:rsidR="00CF4BD1" w:rsidRPr="00D04367" w:rsidRDefault="00CF4BD1" w:rsidP="00CF4BD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7958A" w14:textId="77777777" w:rsidR="00CF4BD1" w:rsidRPr="00D04367" w:rsidRDefault="00CF4BD1" w:rsidP="00CF4BD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1957" w14:textId="77777777" w:rsidR="00CF4BD1" w:rsidRPr="00D04367" w:rsidRDefault="00CF4BD1" w:rsidP="00CF4BD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D182" w14:textId="5842EC89" w:rsidR="00CF4BD1" w:rsidRPr="00D04367" w:rsidRDefault="00CF4BD1" w:rsidP="00CF4BD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F4BD1" w:rsidRPr="00D04367" w14:paraId="0AA577B2" w14:textId="77777777" w:rsidTr="003B758A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0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DD43A" w14:textId="77777777" w:rsidR="00CF4BD1" w:rsidRPr="00D04367" w:rsidRDefault="00CF4BD1" w:rsidP="00CF4BD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8E50" w14:textId="77777777" w:rsidR="00CF4BD1" w:rsidRPr="00D04367" w:rsidRDefault="00CF4BD1" w:rsidP="00CF4BD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4B07" w14:textId="77777777" w:rsidR="00CF4BD1" w:rsidRPr="00D04367" w:rsidRDefault="00CF4BD1" w:rsidP="00CF4BD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7535A" w14:textId="7542D416" w:rsidR="00CF4BD1" w:rsidRPr="00D04367" w:rsidRDefault="00CF4BD1" w:rsidP="00CF4BD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F4BD1" w:rsidRPr="00D04367" w14:paraId="2F904BC4" w14:textId="77777777" w:rsidTr="003B758A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0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D8C88" w14:textId="77777777" w:rsidR="00CF4BD1" w:rsidRPr="00D04367" w:rsidRDefault="00CF4BD1" w:rsidP="00CF4BD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4FEF9" w14:textId="77777777" w:rsidR="00CF4BD1" w:rsidRPr="00D04367" w:rsidRDefault="00CF4BD1" w:rsidP="00CF4BD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3948" w14:textId="77777777" w:rsidR="00CF4BD1" w:rsidRPr="00D04367" w:rsidRDefault="00CF4BD1" w:rsidP="00CF4BD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4776" w14:textId="56121284" w:rsidR="00CF4BD1" w:rsidRPr="00D04367" w:rsidRDefault="00CF4BD1" w:rsidP="00CF4BD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F4BD1" w:rsidRPr="00D04367" w14:paraId="115D4B5B" w14:textId="77777777" w:rsidTr="003B758A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0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6622" w14:textId="77777777" w:rsidR="00CF4BD1" w:rsidRPr="00D04367" w:rsidRDefault="00CF4BD1" w:rsidP="00CF4BD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60E95" w14:textId="77777777" w:rsidR="00CF4BD1" w:rsidRPr="00D04367" w:rsidRDefault="00CF4BD1" w:rsidP="00CF4BD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2AD8" w14:textId="77777777" w:rsidR="00CF4BD1" w:rsidRPr="00D04367" w:rsidRDefault="00CF4BD1" w:rsidP="00CF4BD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A10A5" w14:textId="562F1310" w:rsidR="00CF4BD1" w:rsidRPr="00D04367" w:rsidRDefault="00CF4BD1" w:rsidP="00CF4BD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F4BD1" w:rsidRPr="00D04367" w14:paraId="0CE5FAB1" w14:textId="77777777" w:rsidTr="003B758A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0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AB7D" w14:textId="77777777" w:rsidR="00CF4BD1" w:rsidRPr="00D04367" w:rsidRDefault="00CF4BD1" w:rsidP="00CF4BD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FB48C" w14:textId="77777777" w:rsidR="00CF4BD1" w:rsidRPr="00D04367" w:rsidRDefault="00CF4BD1" w:rsidP="00CF4BD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2AB5" w14:textId="77777777" w:rsidR="00CF4BD1" w:rsidRPr="00D04367" w:rsidRDefault="00CF4BD1" w:rsidP="00CF4BD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4C68" w14:textId="779E0037" w:rsidR="00CF4BD1" w:rsidRPr="00D04367" w:rsidRDefault="00CF4BD1" w:rsidP="00CF4BD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F4BD1" w:rsidRPr="00D04367" w14:paraId="083582FD" w14:textId="77777777" w:rsidTr="003B758A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0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F01A9" w14:textId="77777777" w:rsidR="00CF4BD1" w:rsidRPr="00D04367" w:rsidRDefault="00CF4BD1" w:rsidP="00CF4BD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F946D" w14:textId="77777777" w:rsidR="00CF4BD1" w:rsidRPr="00D04367" w:rsidRDefault="00CF4BD1" w:rsidP="00CF4BD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9056" w14:textId="77777777" w:rsidR="00CF4BD1" w:rsidRPr="00D04367" w:rsidRDefault="00CF4BD1" w:rsidP="00CF4BD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DFF4" w14:textId="39AC1FB1" w:rsidR="00CF4BD1" w:rsidRPr="00D04367" w:rsidRDefault="00CF4BD1" w:rsidP="00CF4BD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F4BD1" w:rsidRPr="00D04367" w14:paraId="3CC94080" w14:textId="77777777" w:rsidTr="003B758A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0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ED464" w14:textId="77777777" w:rsidR="00CF4BD1" w:rsidRPr="00D04367" w:rsidRDefault="00CF4BD1" w:rsidP="00CF4BD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C7CF" w14:textId="77777777" w:rsidR="00CF4BD1" w:rsidRPr="00D04367" w:rsidRDefault="00CF4BD1" w:rsidP="00CF4BD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D178" w14:textId="77777777" w:rsidR="00CF4BD1" w:rsidRPr="00D04367" w:rsidRDefault="00CF4BD1" w:rsidP="00CF4BD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C34FA" w14:textId="08E5E86A" w:rsidR="00CF4BD1" w:rsidRPr="00D04367" w:rsidRDefault="00CF4BD1" w:rsidP="00CF4BD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F4BD1" w:rsidRPr="00D04367" w14:paraId="0DAD37FA" w14:textId="77777777" w:rsidTr="003B758A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0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C34A3" w14:textId="77777777" w:rsidR="00CF4BD1" w:rsidRPr="00D04367" w:rsidRDefault="00CF4BD1" w:rsidP="00CF4BD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C054A" w14:textId="77777777" w:rsidR="00CF4BD1" w:rsidRPr="00D04367" w:rsidRDefault="00CF4BD1" w:rsidP="00CF4BD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E433" w14:textId="77777777" w:rsidR="00CF4BD1" w:rsidRPr="00D04367" w:rsidRDefault="00CF4BD1" w:rsidP="00CF4BD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CAF1" w14:textId="3EE1FF88" w:rsidR="00CF4BD1" w:rsidRPr="00D04367" w:rsidRDefault="00CF4BD1" w:rsidP="00CF4BD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68A8443" w14:textId="65C73589" w:rsidR="00CF4BD1" w:rsidRDefault="00CF4BD1" w:rsidP="00101F48">
      <w:pPr>
        <w:pStyle w:val="SemEspaamento"/>
        <w:jc w:val="both"/>
      </w:pPr>
    </w:p>
    <w:tbl>
      <w:tblPr>
        <w:tblW w:w="4931" w:type="pct"/>
        <w:tblInd w:w="1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5242"/>
        <w:gridCol w:w="3689"/>
      </w:tblGrid>
      <w:tr w:rsidR="001210AE" w:rsidRPr="002C6171" w14:paraId="60CAF07B" w14:textId="77777777" w:rsidTr="00C74C6F">
        <w:trPr>
          <w:trHeight w:val="28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4C6E7" w:themeFill="accent1" w:themeFillTint="66"/>
          </w:tcPr>
          <w:p w14:paraId="527800FE" w14:textId="12B80EB5" w:rsidR="001210AE" w:rsidRDefault="005B1077" w:rsidP="00E47B12">
            <w:pPr>
              <w:spacing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  <w:r w:rsidR="001210AE">
              <w:rPr>
                <w:b/>
                <w:color w:val="000000"/>
                <w:sz w:val="20"/>
                <w:szCs w:val="20"/>
              </w:rPr>
              <w:t>. INSTITUIÇÕES PARTICIPANTES</w:t>
            </w:r>
            <w:r w:rsidR="00E20505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F62DB5" w:rsidRPr="00F62DB5">
              <w:rPr>
                <w:sz w:val="18"/>
                <w:szCs w:val="20"/>
              </w:rPr>
              <w:t xml:space="preserve">(Para projetos multicêntricos, preencher apenas os dados da instituição proponente e os da </w:t>
            </w:r>
            <w:proofErr w:type="spellStart"/>
            <w:r w:rsidR="00F62DB5" w:rsidRPr="00F62DB5">
              <w:rPr>
                <w:sz w:val="18"/>
                <w:szCs w:val="20"/>
              </w:rPr>
              <w:t>Hemominas</w:t>
            </w:r>
            <w:proofErr w:type="spellEnd"/>
            <w:r w:rsidR="00F62DB5" w:rsidRPr="00F62DB5">
              <w:rPr>
                <w:sz w:val="18"/>
                <w:szCs w:val="20"/>
              </w:rPr>
              <w:t>. Replicar campos caso o projeto tenha mais de duas instituições participantes</w:t>
            </w:r>
            <w:r w:rsidR="00E47B12">
              <w:rPr>
                <w:sz w:val="18"/>
                <w:szCs w:val="20"/>
              </w:rPr>
              <w:t>).</w:t>
            </w:r>
          </w:p>
        </w:tc>
      </w:tr>
      <w:tr w:rsidR="00A95044" w:rsidRPr="002C6171" w14:paraId="5A76EE61" w14:textId="77777777" w:rsidTr="00F62DB5">
        <w:trPr>
          <w:trHeight w:val="28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E8B20D3" w14:textId="6D313AC1" w:rsidR="00A95044" w:rsidRPr="00D04367" w:rsidRDefault="005B1077" w:rsidP="0088287D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  <w:r w:rsidR="00A95044" w:rsidRPr="00D04367">
              <w:rPr>
                <w:b/>
                <w:color w:val="000000"/>
                <w:sz w:val="20"/>
                <w:szCs w:val="20"/>
              </w:rPr>
              <w:t>.</w:t>
            </w:r>
            <w:r w:rsidR="001210AE">
              <w:rPr>
                <w:b/>
                <w:color w:val="000000"/>
                <w:sz w:val="20"/>
                <w:szCs w:val="20"/>
              </w:rPr>
              <w:t>1.</w:t>
            </w:r>
            <w:r w:rsidR="00A95044" w:rsidRPr="00D04367">
              <w:rPr>
                <w:b/>
                <w:color w:val="000000"/>
                <w:sz w:val="20"/>
                <w:szCs w:val="20"/>
              </w:rPr>
              <w:t xml:space="preserve"> DADOS DA INSTITUIÇÃO PROPONENTE/EXECUTORA</w:t>
            </w:r>
            <w:r w:rsidR="0012332A" w:rsidRPr="00C74C6F">
              <w:rPr>
                <w:color w:val="FF0000"/>
                <w:sz w:val="20"/>
                <w:szCs w:val="20"/>
              </w:rPr>
              <w:t xml:space="preserve"> </w:t>
            </w:r>
            <w:r w:rsidR="00F62DB5" w:rsidRPr="00F62DB5">
              <w:rPr>
                <w:sz w:val="18"/>
                <w:szCs w:val="20"/>
              </w:rPr>
              <w:t>(instituição de vínculo do pesquisador coordenador)</w:t>
            </w:r>
          </w:p>
        </w:tc>
      </w:tr>
      <w:tr w:rsidR="002C7DB1" w:rsidRPr="002C6171" w14:paraId="7FF5141A" w14:textId="77777777" w:rsidTr="001210AE">
        <w:trPr>
          <w:trHeight w:val="28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FD95740" w14:textId="7923C1EC" w:rsidR="002C7DB1" w:rsidRPr="00101F48" w:rsidRDefault="00AE701B" w:rsidP="0088287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01F48">
              <w:rPr>
                <w:color w:val="000000"/>
                <w:sz w:val="20"/>
                <w:szCs w:val="20"/>
              </w:rPr>
              <w:t>Nome</w:t>
            </w:r>
            <w:r w:rsidR="002C7DB1" w:rsidRPr="00101F48">
              <w:rPr>
                <w:color w:val="000000"/>
                <w:sz w:val="20"/>
                <w:szCs w:val="20"/>
              </w:rPr>
              <w:t xml:space="preserve">: </w:t>
            </w:r>
          </w:p>
        </w:tc>
      </w:tr>
      <w:tr w:rsidR="002C7DB1" w:rsidRPr="002C6171" w14:paraId="0FD2A97A" w14:textId="77777777" w:rsidTr="001210AE">
        <w:trPr>
          <w:trHeight w:val="28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C5080D" w14:textId="24DEEE36" w:rsidR="00C40174" w:rsidRPr="00101F48" w:rsidRDefault="002C7DB1" w:rsidP="0088287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01F48">
              <w:rPr>
                <w:color w:val="000000"/>
                <w:sz w:val="20"/>
                <w:szCs w:val="20"/>
              </w:rPr>
              <w:t>Unidade/Órgão:</w:t>
            </w:r>
          </w:p>
        </w:tc>
      </w:tr>
      <w:tr w:rsidR="000B0BDE" w:rsidRPr="002C6171" w14:paraId="7E2AC6CD" w14:textId="77777777" w:rsidTr="001210AE">
        <w:trPr>
          <w:trHeight w:val="284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1156E07" w14:textId="1E7A955C" w:rsidR="000B0BDE" w:rsidRPr="00101F48" w:rsidRDefault="000B0BDE" w:rsidP="0088287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01F48">
              <w:rPr>
                <w:color w:val="000000"/>
                <w:sz w:val="20"/>
                <w:szCs w:val="20"/>
              </w:rPr>
              <w:t>CNPJ:</w:t>
            </w:r>
          </w:p>
        </w:tc>
      </w:tr>
      <w:tr w:rsidR="002C7DB1" w:rsidRPr="002C6171" w14:paraId="6CECE467" w14:textId="77777777" w:rsidTr="001210AE">
        <w:trPr>
          <w:trHeight w:val="284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84D6A1F" w14:textId="4F39D8B8" w:rsidR="00C40174" w:rsidRPr="00101F48" w:rsidRDefault="002C7DB1" w:rsidP="0088287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01F48">
              <w:rPr>
                <w:color w:val="000000"/>
                <w:sz w:val="20"/>
                <w:szCs w:val="20"/>
              </w:rPr>
              <w:t xml:space="preserve">Endereço completo: </w:t>
            </w:r>
          </w:p>
        </w:tc>
      </w:tr>
      <w:tr w:rsidR="00766786" w:rsidRPr="002C6171" w14:paraId="50EF7352" w14:textId="77777777" w:rsidTr="001210AE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93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0325A6" w14:textId="7C70340A" w:rsidR="002C7DB1" w:rsidRPr="00101F48" w:rsidRDefault="002C7DB1" w:rsidP="00C80C6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01F48">
              <w:rPr>
                <w:color w:val="000000"/>
                <w:sz w:val="20"/>
                <w:szCs w:val="20"/>
              </w:rPr>
              <w:t>Cidade (UF):</w:t>
            </w:r>
            <w:r w:rsidRPr="00101F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6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C8303D" w14:textId="60EA7A30" w:rsidR="002C7DB1" w:rsidRPr="00101F48" w:rsidRDefault="002C7DB1" w:rsidP="00C80C6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01F48">
              <w:rPr>
                <w:color w:val="000000"/>
                <w:sz w:val="20"/>
                <w:szCs w:val="20"/>
              </w:rPr>
              <w:t xml:space="preserve">Telefone: </w:t>
            </w:r>
            <w:proofErr w:type="gramStart"/>
            <w:r w:rsidRPr="00101F48"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101F48">
              <w:rPr>
                <w:color w:val="000000"/>
                <w:sz w:val="20"/>
                <w:szCs w:val="20"/>
              </w:rPr>
              <w:t xml:space="preserve">   ) </w:t>
            </w:r>
          </w:p>
        </w:tc>
      </w:tr>
      <w:tr w:rsidR="00F62DB5" w:rsidRPr="002C6171" w14:paraId="69182568" w14:textId="77777777" w:rsidTr="00F62DB5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83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0C11EB" w14:textId="77777777" w:rsidR="00F62DB5" w:rsidRPr="00D04367" w:rsidRDefault="00F62DB5" w:rsidP="00C80C6D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A95044" w:rsidRPr="002C6171" w14:paraId="084CC06F" w14:textId="77777777" w:rsidTr="00F62DB5">
        <w:trPr>
          <w:trHeight w:val="284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932AE12" w14:textId="3432499B" w:rsidR="00A95044" w:rsidRPr="00D04367" w:rsidRDefault="005B1077" w:rsidP="001210AE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  <w:r w:rsidR="001210AE">
              <w:rPr>
                <w:b/>
                <w:color w:val="000000"/>
                <w:sz w:val="20"/>
                <w:szCs w:val="20"/>
              </w:rPr>
              <w:t>.2</w:t>
            </w:r>
            <w:r w:rsidR="00A95044" w:rsidRPr="00D04367">
              <w:rPr>
                <w:b/>
                <w:color w:val="000000"/>
                <w:sz w:val="20"/>
                <w:szCs w:val="20"/>
              </w:rPr>
              <w:t>. DADOS DA(S) INSTITUIÇÃO(ÕES) PARCEIRA(</w:t>
            </w:r>
            <w:r w:rsidR="00A95044" w:rsidRPr="00CF4BD1">
              <w:rPr>
                <w:b/>
                <w:sz w:val="20"/>
                <w:szCs w:val="20"/>
              </w:rPr>
              <w:t xml:space="preserve">S) </w:t>
            </w:r>
          </w:p>
        </w:tc>
      </w:tr>
      <w:tr w:rsidR="00A95044" w:rsidRPr="002C6171" w14:paraId="63BBAA39" w14:textId="77777777" w:rsidTr="001210AE">
        <w:trPr>
          <w:trHeight w:val="28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DD306E1" w14:textId="031AD970" w:rsidR="00A95044" w:rsidRPr="00101F48" w:rsidRDefault="0041022F" w:rsidP="0088287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01F48">
              <w:rPr>
                <w:color w:val="000000"/>
                <w:sz w:val="20"/>
                <w:szCs w:val="20"/>
              </w:rPr>
              <w:t>Nome da i</w:t>
            </w:r>
            <w:r w:rsidR="00A95044" w:rsidRPr="00101F48">
              <w:rPr>
                <w:color w:val="000000"/>
                <w:sz w:val="20"/>
                <w:szCs w:val="20"/>
              </w:rPr>
              <w:t xml:space="preserve">nstituição parceira 1: </w:t>
            </w:r>
          </w:p>
        </w:tc>
      </w:tr>
      <w:tr w:rsidR="00A95044" w:rsidRPr="002C6171" w14:paraId="4FB6593D" w14:textId="77777777" w:rsidTr="001210AE">
        <w:trPr>
          <w:trHeight w:val="28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7E274C" w14:textId="6081B428" w:rsidR="00A95044" w:rsidRPr="00101F48" w:rsidRDefault="00A95044" w:rsidP="0088287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01F48">
              <w:rPr>
                <w:color w:val="000000"/>
                <w:sz w:val="20"/>
                <w:szCs w:val="20"/>
              </w:rPr>
              <w:t>Unidade/Órgão:</w:t>
            </w:r>
          </w:p>
        </w:tc>
      </w:tr>
      <w:tr w:rsidR="00A95044" w:rsidRPr="002C6171" w14:paraId="52207E5D" w14:textId="77777777" w:rsidTr="001210AE">
        <w:trPr>
          <w:trHeight w:val="28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18A4FB4" w14:textId="065E16B6" w:rsidR="00A95044" w:rsidRPr="00101F48" w:rsidRDefault="00A95044" w:rsidP="0088287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01F48">
              <w:rPr>
                <w:color w:val="000000"/>
                <w:sz w:val="20"/>
                <w:szCs w:val="20"/>
              </w:rPr>
              <w:t>CNPJ:</w:t>
            </w:r>
          </w:p>
        </w:tc>
      </w:tr>
      <w:tr w:rsidR="00A95044" w:rsidRPr="002C6171" w14:paraId="66020D76" w14:textId="77777777" w:rsidTr="001210AE">
        <w:trPr>
          <w:trHeight w:val="284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69B11AD" w14:textId="14E40AF8" w:rsidR="0041022F" w:rsidRPr="00101F48" w:rsidRDefault="00A95044" w:rsidP="0088287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01F48">
              <w:rPr>
                <w:color w:val="000000"/>
                <w:sz w:val="20"/>
                <w:szCs w:val="20"/>
              </w:rPr>
              <w:t xml:space="preserve">Endereço completo: </w:t>
            </w:r>
          </w:p>
        </w:tc>
      </w:tr>
      <w:tr w:rsidR="00766786" w:rsidRPr="002C6171" w14:paraId="633443DD" w14:textId="77777777" w:rsidTr="00E20505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9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CB4C1E" w14:textId="599D78C1" w:rsidR="00A95044" w:rsidRPr="00101F48" w:rsidRDefault="00A95044" w:rsidP="0088287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01F48">
              <w:rPr>
                <w:color w:val="000000"/>
                <w:sz w:val="20"/>
                <w:szCs w:val="20"/>
              </w:rPr>
              <w:t>Cidade (UF):</w:t>
            </w:r>
            <w:r w:rsidRPr="00101F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341C73" w14:textId="495381FA" w:rsidR="00A95044" w:rsidRPr="00101F48" w:rsidRDefault="00A95044" w:rsidP="0088287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01F48">
              <w:rPr>
                <w:color w:val="000000"/>
                <w:sz w:val="20"/>
                <w:szCs w:val="20"/>
              </w:rPr>
              <w:t xml:space="preserve">Telefone: </w:t>
            </w:r>
            <w:proofErr w:type="gramStart"/>
            <w:r w:rsidRPr="00101F48"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101F48">
              <w:rPr>
                <w:color w:val="000000"/>
                <w:sz w:val="20"/>
                <w:szCs w:val="20"/>
              </w:rPr>
              <w:t xml:space="preserve">   ) </w:t>
            </w:r>
          </w:p>
        </w:tc>
      </w:tr>
      <w:tr w:rsidR="000D448C" w:rsidRPr="002C6171" w14:paraId="1644FC9C" w14:textId="77777777" w:rsidTr="00F62DB5">
        <w:trPr>
          <w:trHeight w:val="284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 w:themeFill="accent1" w:themeFillTint="66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96296EE" w14:textId="3739DB93" w:rsidR="000D448C" w:rsidRPr="00D04367" w:rsidRDefault="005B1077" w:rsidP="00E47B12">
            <w:pPr>
              <w:spacing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4</w:t>
            </w:r>
            <w:r w:rsidR="000D448C" w:rsidRPr="00D04367">
              <w:rPr>
                <w:b/>
                <w:color w:val="000000"/>
                <w:sz w:val="20"/>
                <w:szCs w:val="20"/>
              </w:rPr>
              <w:t>. RESPONSABILIDADES E AÇÕES DAS INSTITUIÇÕES ENVOLVIDAS</w:t>
            </w:r>
            <w:r w:rsidR="00DF458E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0D448C" w:rsidRPr="00F62DB5">
              <w:rPr>
                <w:sz w:val="18"/>
                <w:szCs w:val="20"/>
              </w:rPr>
              <w:t>(</w:t>
            </w:r>
            <w:r w:rsidR="00E47B12" w:rsidRPr="00E47B12">
              <w:rPr>
                <w:rFonts w:asciiTheme="minorHAnsi" w:eastAsia="Segoe UI" w:hAnsiTheme="minorHAnsi" w:cstheme="minorHAnsi"/>
                <w:sz w:val="18"/>
                <w:szCs w:val="18"/>
                <w:lang w:bidi="en-US"/>
              </w:rPr>
              <w:t>Devem ser descritas as obrigações e as atividades a serem desenvolvidas por cada instituição envolvida na execução do projeto</w:t>
            </w:r>
            <w:r w:rsidR="00E47B12" w:rsidRPr="00E47B12">
              <w:rPr>
                <w:sz w:val="18"/>
                <w:szCs w:val="18"/>
              </w:rPr>
              <w:t xml:space="preserve"> </w:t>
            </w:r>
            <w:r w:rsidR="00244A6C" w:rsidRPr="00E47B12">
              <w:rPr>
                <w:sz w:val="18"/>
                <w:szCs w:val="18"/>
              </w:rPr>
              <w:t>re</w:t>
            </w:r>
            <w:r w:rsidR="0061094E" w:rsidRPr="00E47B12">
              <w:rPr>
                <w:sz w:val="18"/>
                <w:szCs w:val="18"/>
              </w:rPr>
              <w:t>plicar os campos, se necessário</w:t>
            </w:r>
            <w:r w:rsidR="00E47B12" w:rsidRPr="00E47B12">
              <w:rPr>
                <w:sz w:val="18"/>
                <w:szCs w:val="18"/>
              </w:rPr>
              <w:t>. P</w:t>
            </w:r>
            <w:r w:rsidR="00C21B7C" w:rsidRPr="00E47B12">
              <w:rPr>
                <w:sz w:val="18"/>
                <w:szCs w:val="18"/>
              </w:rPr>
              <w:t xml:space="preserve">ara projetos multicêntricos, descrever apenas as da instituição proponente e </w:t>
            </w:r>
            <w:r w:rsidR="00E20505" w:rsidRPr="00E47B12">
              <w:rPr>
                <w:sz w:val="18"/>
                <w:szCs w:val="18"/>
              </w:rPr>
              <w:t xml:space="preserve">as </w:t>
            </w:r>
            <w:r w:rsidR="00C21B7C" w:rsidRPr="00E47B12">
              <w:rPr>
                <w:sz w:val="18"/>
                <w:szCs w:val="18"/>
              </w:rPr>
              <w:t>da Hemominas</w:t>
            </w:r>
            <w:r w:rsidR="000D448C" w:rsidRPr="00E47B12">
              <w:rPr>
                <w:sz w:val="18"/>
                <w:szCs w:val="18"/>
              </w:rPr>
              <w:t>)</w:t>
            </w:r>
            <w:r w:rsidR="00E47B12">
              <w:rPr>
                <w:sz w:val="18"/>
                <w:szCs w:val="18"/>
              </w:rPr>
              <w:t>.</w:t>
            </w:r>
          </w:p>
        </w:tc>
      </w:tr>
      <w:tr w:rsidR="000D448C" w:rsidRPr="002C6171" w14:paraId="36219FC5" w14:textId="77777777" w:rsidTr="001210AE">
        <w:trPr>
          <w:trHeight w:val="284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2ECB7C0" w14:textId="6AB8C716" w:rsidR="006448ED" w:rsidRDefault="005B1077" w:rsidP="0088287D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  <w:r w:rsidR="000D448C" w:rsidRPr="00D04367">
              <w:rPr>
                <w:b/>
                <w:color w:val="000000"/>
                <w:sz w:val="20"/>
                <w:szCs w:val="20"/>
              </w:rPr>
              <w:t xml:space="preserve">.1. </w:t>
            </w:r>
            <w:r w:rsidR="00E20505">
              <w:rPr>
                <w:b/>
                <w:color w:val="000000"/>
                <w:sz w:val="20"/>
                <w:szCs w:val="20"/>
              </w:rPr>
              <w:t>D</w:t>
            </w:r>
            <w:r w:rsidR="00601DBB">
              <w:rPr>
                <w:b/>
                <w:color w:val="000000"/>
                <w:sz w:val="20"/>
                <w:szCs w:val="20"/>
              </w:rPr>
              <w:t xml:space="preserve">a </w:t>
            </w:r>
            <w:r w:rsidR="000D448C" w:rsidRPr="00D04367">
              <w:rPr>
                <w:b/>
                <w:color w:val="000000"/>
                <w:sz w:val="20"/>
                <w:szCs w:val="20"/>
              </w:rPr>
              <w:t>Instituição proponente/executora:</w:t>
            </w:r>
          </w:p>
          <w:p w14:paraId="1B9BBD44" w14:textId="77777777" w:rsidR="001210AE" w:rsidRDefault="001210AE" w:rsidP="0088287D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301C4731" w14:textId="017F5182" w:rsidR="001210AE" w:rsidRDefault="001210AE" w:rsidP="0088287D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4041C4A4" w14:textId="2E633CB2" w:rsidR="00244A6C" w:rsidRPr="00D04367" w:rsidRDefault="00244A6C" w:rsidP="0088287D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0D448C" w:rsidRPr="002C6171" w14:paraId="7193163A" w14:textId="77777777" w:rsidTr="001210AE">
        <w:trPr>
          <w:trHeight w:val="284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311EFEE" w14:textId="0A1F2B41" w:rsidR="00F62DB5" w:rsidRDefault="005B1077" w:rsidP="0088287D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  <w:r w:rsidR="000D448C" w:rsidRPr="00D04367">
              <w:rPr>
                <w:b/>
                <w:color w:val="000000"/>
                <w:sz w:val="20"/>
                <w:szCs w:val="20"/>
              </w:rPr>
              <w:t xml:space="preserve">.2. </w:t>
            </w:r>
            <w:r w:rsidR="00E20505">
              <w:rPr>
                <w:b/>
                <w:color w:val="000000"/>
                <w:sz w:val="20"/>
                <w:szCs w:val="20"/>
              </w:rPr>
              <w:t>D</w:t>
            </w:r>
            <w:r w:rsidR="00601DBB">
              <w:rPr>
                <w:b/>
                <w:color w:val="000000"/>
                <w:sz w:val="20"/>
                <w:szCs w:val="20"/>
              </w:rPr>
              <w:t>a</w:t>
            </w:r>
            <w:r w:rsidR="001210AE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0D448C" w:rsidRPr="00D04367">
              <w:rPr>
                <w:b/>
                <w:color w:val="000000"/>
                <w:sz w:val="20"/>
                <w:szCs w:val="20"/>
              </w:rPr>
              <w:t>Instituição parceira 1:</w:t>
            </w:r>
          </w:p>
          <w:p w14:paraId="71679B05" w14:textId="77777777" w:rsidR="00244A6C" w:rsidRDefault="00244A6C" w:rsidP="0088287D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0CB11BAC" w14:textId="77777777" w:rsidR="00244A6C" w:rsidRDefault="00244A6C" w:rsidP="0088287D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36302F4B" w14:textId="6E520B27" w:rsidR="001210AE" w:rsidRPr="00D04367" w:rsidRDefault="001210AE" w:rsidP="0088287D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20796488" w14:textId="16DDB0E4" w:rsidR="001210AE" w:rsidRDefault="001210AE" w:rsidP="005B1077">
      <w:pPr>
        <w:pStyle w:val="SemEspaamento"/>
      </w:pPr>
    </w:p>
    <w:tbl>
      <w:tblPr>
        <w:tblW w:w="4924" w:type="pct"/>
        <w:tblInd w:w="1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4111"/>
        <w:gridCol w:w="1699"/>
        <w:gridCol w:w="3114"/>
      </w:tblGrid>
      <w:tr w:rsidR="00BD1AB0" w:rsidRPr="00D04367" w14:paraId="317E0664" w14:textId="77777777" w:rsidTr="00F62DB5">
        <w:trPr>
          <w:trHeight w:val="28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4C6E7" w:themeFill="accent1" w:themeFillTint="66"/>
          </w:tcPr>
          <w:p w14:paraId="5A134D01" w14:textId="6BCC27B8" w:rsidR="00BD1AB0" w:rsidRDefault="00C74C6F" w:rsidP="005C0EE2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  <w:r w:rsidR="00BD1AB0">
              <w:rPr>
                <w:b/>
                <w:sz w:val="20"/>
                <w:szCs w:val="20"/>
              </w:rPr>
              <w:t>RESULTADOS ESPERADOS</w:t>
            </w:r>
          </w:p>
        </w:tc>
      </w:tr>
      <w:tr w:rsidR="00BD1AB0" w:rsidRPr="00D04367" w14:paraId="628366D6" w14:textId="77777777" w:rsidTr="005C0EE2">
        <w:trPr>
          <w:trHeight w:val="28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5ED202" w14:textId="034FDB16" w:rsidR="00BD1AB0" w:rsidRPr="00F62DB5" w:rsidRDefault="00C74C6F" w:rsidP="005C0EE2">
            <w:pPr>
              <w:spacing w:after="0" w:line="240" w:lineRule="auto"/>
              <w:jc w:val="both"/>
              <w:rPr>
                <w:b/>
                <w:sz w:val="18"/>
                <w:szCs w:val="20"/>
              </w:rPr>
            </w:pPr>
            <w:r>
              <w:rPr>
                <w:b/>
                <w:sz w:val="20"/>
                <w:szCs w:val="20"/>
              </w:rPr>
              <w:t>5.1</w:t>
            </w:r>
            <w:r w:rsidR="00BD1AB0" w:rsidRPr="00D04367">
              <w:rPr>
                <w:b/>
                <w:sz w:val="20"/>
                <w:szCs w:val="20"/>
              </w:rPr>
              <w:t xml:space="preserve">. Resultados esperados </w:t>
            </w:r>
            <w:r w:rsidR="00BD1AB0" w:rsidRPr="00F62DB5">
              <w:rPr>
                <w:sz w:val="18"/>
                <w:szCs w:val="20"/>
              </w:rPr>
              <w:t>(descrição qualitativa)</w:t>
            </w:r>
            <w:r w:rsidR="00BD1AB0" w:rsidRPr="00F62DB5">
              <w:rPr>
                <w:b/>
                <w:sz w:val="18"/>
                <w:szCs w:val="20"/>
              </w:rPr>
              <w:t>:</w:t>
            </w:r>
          </w:p>
          <w:p w14:paraId="3FAB5DFC" w14:textId="6AF1AFF7" w:rsidR="00BD1AB0" w:rsidRDefault="00BD1AB0" w:rsidP="005C0EE2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54F88A32" w14:textId="5DDA768E" w:rsidR="00506B98" w:rsidRDefault="00506B98" w:rsidP="005C0EE2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21030FFC" w14:textId="77777777" w:rsidR="00506B98" w:rsidRDefault="00506B98" w:rsidP="005C0EE2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2C415C6C" w14:textId="77777777" w:rsidR="00BD1AB0" w:rsidRPr="00D04367" w:rsidRDefault="00BD1AB0" w:rsidP="005C0EE2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BD1AB0" w:rsidRPr="00D04367" w14:paraId="1C64E891" w14:textId="77777777" w:rsidTr="005C0EE2">
        <w:trPr>
          <w:trHeight w:val="34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0D0425" w14:textId="5328E173" w:rsidR="00BD1AB0" w:rsidRPr="00D04367" w:rsidRDefault="00C74C6F" w:rsidP="005C0EE2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BD1AB0" w:rsidRPr="00D04367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2.</w:t>
            </w:r>
            <w:r w:rsidR="00BD1AB0" w:rsidRPr="00D04367">
              <w:rPr>
                <w:b/>
                <w:sz w:val="20"/>
                <w:szCs w:val="20"/>
              </w:rPr>
              <w:t xml:space="preserve"> </w:t>
            </w:r>
            <w:r w:rsidR="00BD1AB0">
              <w:rPr>
                <w:b/>
                <w:sz w:val="20"/>
                <w:szCs w:val="20"/>
              </w:rPr>
              <w:t>Produtos</w:t>
            </w:r>
            <w:r w:rsidR="00BD1AB0" w:rsidRPr="00D04367">
              <w:rPr>
                <w:b/>
                <w:sz w:val="20"/>
                <w:szCs w:val="20"/>
              </w:rPr>
              <w:t xml:space="preserve"> esperados </w:t>
            </w:r>
          </w:p>
        </w:tc>
      </w:tr>
      <w:tr w:rsidR="00BD1AB0" w:rsidRPr="00D04367" w14:paraId="374149C1" w14:textId="77777777" w:rsidTr="00CF4BD1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3AD672" w14:textId="77777777" w:rsidR="00BD1AB0" w:rsidRPr="00D04367" w:rsidRDefault="00BD1AB0" w:rsidP="005C0EE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04367">
              <w:rPr>
                <w:b/>
                <w:sz w:val="20"/>
                <w:szCs w:val="20"/>
              </w:rPr>
              <w:t>Tipo de resultado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41B019" w14:textId="594A6751" w:rsidR="00BD1AB0" w:rsidRPr="00D04367" w:rsidRDefault="00CF4BD1" w:rsidP="005C0EE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04367">
              <w:rPr>
                <w:b/>
                <w:sz w:val="20"/>
                <w:szCs w:val="20"/>
              </w:rPr>
              <w:t>Quantidade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0DA35F" w14:textId="6B21FB43" w:rsidR="00BD1AB0" w:rsidRPr="00D04367" w:rsidRDefault="00CF4BD1" w:rsidP="005C0EE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Observações</w:t>
            </w:r>
          </w:p>
        </w:tc>
      </w:tr>
      <w:tr w:rsidR="00BD1AB0" w:rsidRPr="00D04367" w14:paraId="0CDB4977" w14:textId="77777777" w:rsidTr="00CF4BD1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B74D93" w14:textId="77777777" w:rsidR="00BD1AB0" w:rsidRPr="0061094E" w:rsidRDefault="00BD1AB0" w:rsidP="005C0EE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61094E">
              <w:rPr>
                <w:color w:val="000000"/>
                <w:sz w:val="20"/>
                <w:szCs w:val="20"/>
              </w:rPr>
              <w:t>Artigo em revista especializada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27DFC9" w14:textId="77777777" w:rsidR="00BD1AB0" w:rsidRPr="00D04367" w:rsidRDefault="00BD1AB0" w:rsidP="005C0EE2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C104A0" w14:textId="77777777" w:rsidR="00BD1AB0" w:rsidRPr="00D04367" w:rsidRDefault="00BD1AB0" w:rsidP="005C0EE2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BD1AB0" w:rsidRPr="00D04367" w14:paraId="003F43BC" w14:textId="77777777" w:rsidTr="00CF4BD1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9E1DD1" w14:textId="77777777" w:rsidR="00BD1AB0" w:rsidRPr="0061094E" w:rsidRDefault="00BD1AB0" w:rsidP="005C0EE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61094E">
              <w:rPr>
                <w:color w:val="000000"/>
                <w:sz w:val="20"/>
                <w:szCs w:val="20"/>
              </w:rPr>
              <w:t>Apresentação de trabalho em congresso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EAAE9E" w14:textId="77777777" w:rsidR="00BD1AB0" w:rsidRPr="00D04367" w:rsidRDefault="00BD1AB0" w:rsidP="005C0EE2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39DF7C" w14:textId="77777777" w:rsidR="00BD1AB0" w:rsidRPr="00D04367" w:rsidRDefault="00BD1AB0" w:rsidP="005C0EE2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BD1AB0" w:rsidRPr="00D04367" w14:paraId="5FF39204" w14:textId="77777777" w:rsidTr="00CF4BD1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1632CE" w14:textId="77777777" w:rsidR="00BD1AB0" w:rsidRPr="0061094E" w:rsidRDefault="00BD1AB0" w:rsidP="005C0EE2">
            <w:pPr>
              <w:spacing w:after="0" w:line="240" w:lineRule="auto"/>
              <w:rPr>
                <w:sz w:val="20"/>
                <w:szCs w:val="20"/>
              </w:rPr>
            </w:pPr>
            <w:r w:rsidRPr="0061094E">
              <w:rPr>
                <w:color w:val="000000"/>
                <w:sz w:val="20"/>
                <w:szCs w:val="20"/>
              </w:rPr>
              <w:t>Tese de Doutorado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A7C274" w14:textId="77777777" w:rsidR="00BD1AB0" w:rsidRPr="00D04367" w:rsidRDefault="00BD1AB0" w:rsidP="005C0EE2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DBDE7E" w14:textId="77777777" w:rsidR="00BD1AB0" w:rsidRPr="00D04367" w:rsidRDefault="00BD1AB0" w:rsidP="005C0EE2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BD1AB0" w:rsidRPr="00D04367" w14:paraId="5998F372" w14:textId="77777777" w:rsidTr="00CF4BD1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35823D" w14:textId="77777777" w:rsidR="00BD1AB0" w:rsidRPr="0061094E" w:rsidRDefault="00BD1AB0" w:rsidP="005C0EE2">
            <w:pPr>
              <w:spacing w:after="0" w:line="240" w:lineRule="auto"/>
              <w:rPr>
                <w:sz w:val="20"/>
                <w:szCs w:val="20"/>
              </w:rPr>
            </w:pPr>
            <w:r w:rsidRPr="0061094E">
              <w:rPr>
                <w:color w:val="000000"/>
                <w:sz w:val="20"/>
                <w:szCs w:val="20"/>
              </w:rPr>
              <w:t>Dissertação de Mestrado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D22F63" w14:textId="77777777" w:rsidR="00BD1AB0" w:rsidRPr="00D04367" w:rsidRDefault="00BD1AB0" w:rsidP="005C0EE2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70988B" w14:textId="77777777" w:rsidR="00BD1AB0" w:rsidRPr="00D04367" w:rsidRDefault="00BD1AB0" w:rsidP="005C0EE2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BD1AB0" w:rsidRPr="00D04367" w14:paraId="5F20CEF6" w14:textId="77777777" w:rsidTr="00CF4BD1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C04C6E" w14:textId="38B5C408" w:rsidR="00BD1AB0" w:rsidRPr="0061094E" w:rsidRDefault="00CF4BD1" w:rsidP="005C0EE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Trabalho de conclusão de curso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410700" w14:textId="77777777" w:rsidR="00BD1AB0" w:rsidRPr="00D04367" w:rsidRDefault="00BD1AB0" w:rsidP="005C0EE2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B6928D" w14:textId="77777777" w:rsidR="00BD1AB0" w:rsidRPr="00D04367" w:rsidRDefault="00BD1AB0" w:rsidP="005C0EE2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CF4BD1" w:rsidRPr="00D04367" w14:paraId="7B203A82" w14:textId="77777777" w:rsidTr="00CF4BD1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6A08EA" w14:textId="0A216A54" w:rsidR="00CF4BD1" w:rsidRPr="0061094E" w:rsidRDefault="00CF4BD1" w:rsidP="005C0EE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61094E">
              <w:rPr>
                <w:color w:val="000000"/>
                <w:sz w:val="20"/>
                <w:szCs w:val="20"/>
              </w:rPr>
              <w:t>Orientação de aluno de Iniciação Científica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E4C656" w14:textId="77777777" w:rsidR="00CF4BD1" w:rsidRPr="00D04367" w:rsidRDefault="00CF4BD1" w:rsidP="005C0EE2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99961B" w14:textId="77777777" w:rsidR="00CF4BD1" w:rsidRPr="00D04367" w:rsidRDefault="00CF4BD1" w:rsidP="005C0EE2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BD1AB0" w:rsidRPr="00D04367" w14:paraId="0BB37880" w14:textId="77777777" w:rsidTr="00CF4BD1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B0A5DC" w14:textId="77777777" w:rsidR="00BD1AB0" w:rsidRPr="0061094E" w:rsidRDefault="00BD1AB0" w:rsidP="005C0EE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61094E">
              <w:rPr>
                <w:color w:val="000000"/>
                <w:sz w:val="20"/>
                <w:szCs w:val="20"/>
              </w:rPr>
              <w:t>Pitch</w:t>
            </w:r>
            <w:proofErr w:type="spellEnd"/>
            <w:r w:rsidRPr="0061094E">
              <w:rPr>
                <w:color w:val="000000"/>
                <w:sz w:val="20"/>
                <w:szCs w:val="20"/>
              </w:rPr>
              <w:t xml:space="preserve"> (vídeo de divulgação da pesquisa)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D7B160" w14:textId="77777777" w:rsidR="00BD1AB0" w:rsidRPr="00D04367" w:rsidRDefault="00BD1AB0" w:rsidP="005C0EE2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BCA285" w14:textId="77777777" w:rsidR="00BD1AB0" w:rsidRPr="00D04367" w:rsidRDefault="00BD1AB0" w:rsidP="005C0EE2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BD1AB0" w:rsidRPr="00D04367" w14:paraId="27E8E811" w14:textId="77777777" w:rsidTr="00CF4BD1">
        <w:tblPrEx>
          <w:shd w:val="clear" w:color="auto" w:fill="D9D9D9"/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721B" w14:textId="77777777" w:rsidR="00BD1AB0" w:rsidRPr="0061094E" w:rsidRDefault="00BD1AB0" w:rsidP="005C0EE2">
            <w:pPr>
              <w:spacing w:after="0" w:line="240" w:lineRule="auto"/>
              <w:rPr>
                <w:sz w:val="20"/>
                <w:szCs w:val="20"/>
              </w:rPr>
            </w:pPr>
            <w:r w:rsidRPr="0061094E">
              <w:rPr>
                <w:color w:val="000000"/>
                <w:sz w:val="20"/>
                <w:szCs w:val="20"/>
              </w:rPr>
              <w:t>Outros (Especificar)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6B12" w14:textId="77777777" w:rsidR="00BD1AB0" w:rsidRPr="00D04367" w:rsidRDefault="00BD1AB0" w:rsidP="005C0EE2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75B8" w14:textId="77777777" w:rsidR="00BD1AB0" w:rsidRPr="00D04367" w:rsidRDefault="00BD1AB0" w:rsidP="005C0EE2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3FAEF60C" w14:textId="5504751E" w:rsidR="00BD1AB0" w:rsidRDefault="00BD1AB0" w:rsidP="005B1077">
      <w:pPr>
        <w:pStyle w:val="SemEspaamento"/>
      </w:pPr>
    </w:p>
    <w:tbl>
      <w:tblPr>
        <w:tblW w:w="4931" w:type="pct"/>
        <w:tblInd w:w="1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8931"/>
      </w:tblGrid>
      <w:tr w:rsidR="001210AE" w:rsidRPr="002C6171" w14:paraId="0DFF6655" w14:textId="77777777" w:rsidTr="00E47B12">
        <w:trPr>
          <w:trHeight w:val="580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 w:themeFill="accent1" w:themeFillTint="66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714A4B5" w14:textId="52553F69" w:rsidR="0075303F" w:rsidRPr="00BD1AB0" w:rsidRDefault="00C74C6F" w:rsidP="002F6C77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</w:t>
            </w:r>
            <w:r w:rsidR="001210AE">
              <w:rPr>
                <w:b/>
                <w:color w:val="000000"/>
                <w:sz w:val="20"/>
                <w:szCs w:val="20"/>
              </w:rPr>
              <w:t>. TRATAMENTO DE DADOS PESSOAIS</w:t>
            </w:r>
            <w:r w:rsidR="00F62DB5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CF4BD1" w:rsidRPr="00F62DB5">
              <w:rPr>
                <w:sz w:val="18"/>
                <w:szCs w:val="20"/>
              </w:rPr>
              <w:t>(</w:t>
            </w:r>
            <w:r w:rsidR="0075303F" w:rsidRPr="00F62DB5">
              <w:rPr>
                <w:sz w:val="18"/>
                <w:szCs w:val="20"/>
              </w:rPr>
              <w:t>Caso haja a coleta de dados pessoa</w:t>
            </w:r>
            <w:r w:rsidR="002F6C77">
              <w:rPr>
                <w:sz w:val="18"/>
                <w:szCs w:val="20"/>
              </w:rPr>
              <w:t>i</w:t>
            </w:r>
            <w:r w:rsidR="0075303F" w:rsidRPr="00F62DB5">
              <w:rPr>
                <w:sz w:val="18"/>
                <w:szCs w:val="20"/>
              </w:rPr>
              <w:t>s para o desenvolvimento do projeto, o documento conti</w:t>
            </w:r>
            <w:r w:rsidR="00F07A03" w:rsidRPr="00F62DB5">
              <w:rPr>
                <w:sz w:val="18"/>
                <w:szCs w:val="20"/>
              </w:rPr>
              <w:t>d</w:t>
            </w:r>
            <w:r w:rsidR="0075303F" w:rsidRPr="00F62DB5">
              <w:rPr>
                <w:sz w:val="18"/>
                <w:szCs w:val="20"/>
              </w:rPr>
              <w:t xml:space="preserve">o no ANEXO </w:t>
            </w:r>
            <w:r w:rsidR="00FE1147">
              <w:rPr>
                <w:sz w:val="18"/>
                <w:szCs w:val="20"/>
              </w:rPr>
              <w:t>2</w:t>
            </w:r>
            <w:r w:rsidR="0075303F" w:rsidRPr="00F62DB5">
              <w:rPr>
                <w:sz w:val="18"/>
                <w:szCs w:val="20"/>
              </w:rPr>
              <w:t xml:space="preserve"> deve ser preenchido</w:t>
            </w:r>
            <w:r w:rsidR="00CF4BD1" w:rsidRPr="00F62DB5">
              <w:rPr>
                <w:sz w:val="18"/>
                <w:szCs w:val="20"/>
              </w:rPr>
              <w:t>)</w:t>
            </w:r>
          </w:p>
        </w:tc>
      </w:tr>
      <w:tr w:rsidR="001210AE" w:rsidRPr="002C6171" w14:paraId="56DD9551" w14:textId="77777777" w:rsidTr="001210AE">
        <w:trPr>
          <w:trHeight w:val="284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71B8574" w14:textId="03144156" w:rsidR="001210AE" w:rsidRDefault="00C74C6F" w:rsidP="0088287D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</w:t>
            </w:r>
            <w:r w:rsidR="001210AE">
              <w:rPr>
                <w:b/>
                <w:color w:val="000000"/>
                <w:sz w:val="20"/>
                <w:szCs w:val="20"/>
              </w:rPr>
              <w:t xml:space="preserve">.1. O projeto de pesquisa irá utilizar ou coletar informações em bancos de dados, prontuários, </w:t>
            </w:r>
            <w:proofErr w:type="spellStart"/>
            <w:r w:rsidR="001210AE">
              <w:rPr>
                <w:b/>
                <w:color w:val="000000"/>
                <w:sz w:val="20"/>
                <w:szCs w:val="20"/>
              </w:rPr>
              <w:t>etc</w:t>
            </w:r>
            <w:proofErr w:type="spellEnd"/>
            <w:r w:rsidR="005B1077">
              <w:rPr>
                <w:b/>
                <w:color w:val="000000"/>
                <w:sz w:val="20"/>
                <w:szCs w:val="20"/>
              </w:rPr>
              <w:t xml:space="preserve"> da Fundação </w:t>
            </w:r>
            <w:proofErr w:type="spellStart"/>
            <w:r w:rsidR="005B1077">
              <w:rPr>
                <w:b/>
                <w:color w:val="000000"/>
                <w:sz w:val="20"/>
                <w:szCs w:val="20"/>
              </w:rPr>
              <w:t>Hemominas</w:t>
            </w:r>
            <w:proofErr w:type="spellEnd"/>
            <w:r w:rsidR="001210AE">
              <w:rPr>
                <w:b/>
                <w:color w:val="000000"/>
                <w:sz w:val="20"/>
                <w:szCs w:val="20"/>
              </w:rPr>
              <w:t>?</w:t>
            </w:r>
          </w:p>
          <w:p w14:paraId="38FD5182" w14:textId="77777777" w:rsidR="00B651A4" w:rsidRDefault="0094231D" w:rsidP="000D6F79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E60B07"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E60B07">
              <w:rPr>
                <w:color w:val="000000"/>
                <w:sz w:val="20"/>
                <w:szCs w:val="20"/>
              </w:rPr>
              <w:t xml:space="preserve">   ) Não          (     ) Sim</w:t>
            </w:r>
          </w:p>
          <w:p w14:paraId="634B3282" w14:textId="0DBA23D5" w:rsidR="00101F48" w:rsidRPr="00E60B07" w:rsidRDefault="00101F48" w:rsidP="000D6F79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6916274C" w14:textId="77777777" w:rsidR="001210AE" w:rsidRDefault="001210AE" w:rsidP="005B1077">
      <w:pPr>
        <w:pStyle w:val="SemEspaamento"/>
      </w:pPr>
    </w:p>
    <w:tbl>
      <w:tblPr>
        <w:tblW w:w="4927" w:type="pct"/>
        <w:tblInd w:w="1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8930"/>
      </w:tblGrid>
      <w:tr w:rsidR="005B1077" w:rsidRPr="002C6171" w14:paraId="77BF86BC" w14:textId="77777777" w:rsidTr="00AB3452">
        <w:trPr>
          <w:trHeight w:val="2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4764199" w14:textId="5E5FACDE" w:rsidR="0075303F" w:rsidRPr="00BD1AB0" w:rsidRDefault="00C74C6F" w:rsidP="00E47B12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5B1077">
              <w:rPr>
                <w:b/>
                <w:sz w:val="20"/>
                <w:szCs w:val="20"/>
              </w:rPr>
              <w:t>. FORMAÇÃO DE BIORREPOSITÓRIO/BIOBANCO</w:t>
            </w:r>
            <w:r w:rsidR="00AB3452">
              <w:rPr>
                <w:b/>
                <w:sz w:val="20"/>
                <w:szCs w:val="20"/>
              </w:rPr>
              <w:t xml:space="preserve"> </w:t>
            </w:r>
            <w:r w:rsidR="00CF4BD1" w:rsidRPr="00AB3452">
              <w:rPr>
                <w:sz w:val="18"/>
                <w:szCs w:val="20"/>
              </w:rPr>
              <w:t>(</w:t>
            </w:r>
            <w:r w:rsidR="0075303F" w:rsidRPr="00AB3452">
              <w:rPr>
                <w:sz w:val="18"/>
                <w:szCs w:val="20"/>
              </w:rPr>
              <w:t xml:space="preserve">Caso </w:t>
            </w:r>
            <w:r w:rsidR="00A95401">
              <w:rPr>
                <w:sz w:val="18"/>
                <w:szCs w:val="20"/>
              </w:rPr>
              <w:t xml:space="preserve">o projeto envolva </w:t>
            </w:r>
            <w:r w:rsidR="0075303F" w:rsidRPr="00AB3452">
              <w:rPr>
                <w:sz w:val="18"/>
                <w:szCs w:val="20"/>
              </w:rPr>
              <w:t xml:space="preserve">a coleta </w:t>
            </w:r>
            <w:r w:rsidR="00A95401">
              <w:rPr>
                <w:sz w:val="18"/>
                <w:szCs w:val="20"/>
              </w:rPr>
              <w:t xml:space="preserve">e armazenamento </w:t>
            </w:r>
            <w:r w:rsidR="0075303F" w:rsidRPr="00AB3452">
              <w:rPr>
                <w:sz w:val="18"/>
                <w:szCs w:val="20"/>
              </w:rPr>
              <w:t xml:space="preserve">de </w:t>
            </w:r>
            <w:r w:rsidR="00A95401">
              <w:rPr>
                <w:sz w:val="18"/>
                <w:szCs w:val="20"/>
              </w:rPr>
              <w:t>amostras biológicas de participantes</w:t>
            </w:r>
            <w:r w:rsidR="0075303F" w:rsidRPr="00AB3452">
              <w:rPr>
                <w:sz w:val="18"/>
                <w:szCs w:val="20"/>
              </w:rPr>
              <w:t>, o documento conti</w:t>
            </w:r>
            <w:r w:rsidR="00F07A03" w:rsidRPr="00AB3452">
              <w:rPr>
                <w:sz w:val="18"/>
                <w:szCs w:val="20"/>
              </w:rPr>
              <w:t>d</w:t>
            </w:r>
            <w:r w:rsidR="0075303F" w:rsidRPr="00AB3452">
              <w:rPr>
                <w:sz w:val="18"/>
                <w:szCs w:val="20"/>
              </w:rPr>
              <w:t xml:space="preserve">o no ANEXO </w:t>
            </w:r>
            <w:r w:rsidR="00FE1147">
              <w:rPr>
                <w:sz w:val="18"/>
                <w:szCs w:val="20"/>
              </w:rPr>
              <w:t>3</w:t>
            </w:r>
            <w:r w:rsidR="0075303F" w:rsidRPr="00AB3452">
              <w:rPr>
                <w:sz w:val="18"/>
                <w:szCs w:val="20"/>
              </w:rPr>
              <w:t xml:space="preserve"> deve ser preenchid</w:t>
            </w:r>
            <w:r w:rsidR="00A81260">
              <w:rPr>
                <w:sz w:val="18"/>
                <w:szCs w:val="20"/>
              </w:rPr>
              <w:t>o</w:t>
            </w:r>
            <w:r w:rsidR="0075303F" w:rsidRPr="00AB3452">
              <w:rPr>
                <w:sz w:val="18"/>
                <w:szCs w:val="20"/>
              </w:rPr>
              <w:t>.</w:t>
            </w:r>
            <w:r w:rsidR="00CF4BD1" w:rsidRPr="00AB3452">
              <w:rPr>
                <w:sz w:val="18"/>
                <w:szCs w:val="20"/>
              </w:rPr>
              <w:t>)</w:t>
            </w:r>
          </w:p>
        </w:tc>
      </w:tr>
      <w:tr w:rsidR="000D6F79" w:rsidRPr="002C6171" w14:paraId="3CB08E5B" w14:textId="77777777" w:rsidTr="000D6F79">
        <w:trPr>
          <w:trHeight w:val="2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E51" w14:textId="09DE22A4" w:rsidR="000D6F79" w:rsidRDefault="00C74C6F" w:rsidP="005B1077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0D6F79">
              <w:rPr>
                <w:b/>
                <w:sz w:val="20"/>
                <w:szCs w:val="20"/>
              </w:rPr>
              <w:t>.1. Haverá coleta de amostras biológicas na Fundação Hemominas?</w:t>
            </w:r>
          </w:p>
          <w:p w14:paraId="7690A729" w14:textId="77777777" w:rsidR="000D6F79" w:rsidRDefault="0094231D" w:rsidP="005B1077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E60B07"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E60B07">
              <w:rPr>
                <w:color w:val="000000"/>
                <w:sz w:val="20"/>
                <w:szCs w:val="20"/>
              </w:rPr>
              <w:t xml:space="preserve">   ) Não          (     ) Sim</w:t>
            </w:r>
          </w:p>
          <w:p w14:paraId="676F8790" w14:textId="692CCBBB" w:rsidR="00101F48" w:rsidRPr="00E60B07" w:rsidRDefault="00101F48" w:rsidP="005B1077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723543" w:rsidRPr="002C6171" w14:paraId="57E7215E" w14:textId="77777777" w:rsidTr="000D6F79">
        <w:trPr>
          <w:trHeight w:val="2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1FEB" w14:textId="6B23E8EB" w:rsidR="000D6F79" w:rsidRDefault="00C74C6F" w:rsidP="005B1077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723543">
              <w:rPr>
                <w:b/>
                <w:sz w:val="20"/>
                <w:szCs w:val="20"/>
              </w:rPr>
              <w:t>.</w:t>
            </w:r>
            <w:r w:rsidR="000D6F79">
              <w:rPr>
                <w:b/>
                <w:sz w:val="20"/>
                <w:szCs w:val="20"/>
              </w:rPr>
              <w:t>2</w:t>
            </w:r>
            <w:r w:rsidR="00723543" w:rsidRPr="00D04367">
              <w:rPr>
                <w:b/>
                <w:sz w:val="20"/>
                <w:szCs w:val="20"/>
              </w:rPr>
              <w:t>. Haverá envio de amostras biológicas coletadas na Fundação Hemominas para outra instituição envolvida na execução do projeto</w:t>
            </w:r>
            <w:r w:rsidR="000D6F79">
              <w:rPr>
                <w:b/>
                <w:sz w:val="20"/>
                <w:szCs w:val="20"/>
              </w:rPr>
              <w:t xml:space="preserve"> de pesquisa</w:t>
            </w:r>
            <w:r w:rsidR="00723543" w:rsidRPr="00D04367">
              <w:rPr>
                <w:b/>
                <w:sz w:val="20"/>
                <w:szCs w:val="20"/>
              </w:rPr>
              <w:t>?</w:t>
            </w:r>
          </w:p>
          <w:p w14:paraId="0290A556" w14:textId="45BCE382" w:rsidR="00FA132F" w:rsidRDefault="00FA132F" w:rsidP="005B1077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E</w:t>
            </w:r>
            <w:r w:rsidRPr="00550A79">
              <w:rPr>
                <w:color w:val="000000"/>
                <w:sz w:val="18"/>
                <w:szCs w:val="18"/>
              </w:rPr>
              <w:t xml:space="preserve">m caso de remessa de amostras biológicas provenientes da Fundação Hemominas para outras instituições que não a proponente, deverá ser providenciado o Termo de </w:t>
            </w:r>
            <w:proofErr w:type="spellStart"/>
            <w:r w:rsidRPr="00550A79">
              <w:rPr>
                <w:color w:val="000000"/>
                <w:sz w:val="18"/>
                <w:szCs w:val="18"/>
              </w:rPr>
              <w:t>Biorrepositório</w:t>
            </w:r>
            <w:proofErr w:type="spellEnd"/>
            <w:r w:rsidRPr="00550A79">
              <w:rPr>
                <w:color w:val="000000"/>
                <w:sz w:val="18"/>
                <w:szCs w:val="18"/>
              </w:rPr>
              <w:t xml:space="preserve"> (modelo </w:t>
            </w:r>
            <w:proofErr w:type="spellStart"/>
            <w:r w:rsidRPr="00550A79">
              <w:rPr>
                <w:color w:val="000000"/>
                <w:sz w:val="18"/>
                <w:szCs w:val="18"/>
              </w:rPr>
              <w:t>Hemominas</w:t>
            </w:r>
            <w:proofErr w:type="spellEnd"/>
            <w:r w:rsidRPr="00550A79">
              <w:rPr>
                <w:color w:val="000000"/>
                <w:sz w:val="18"/>
                <w:szCs w:val="18"/>
              </w:rPr>
              <w:t xml:space="preserve">) com assinatura dos </w:t>
            </w:r>
            <w:r w:rsidRPr="00550A79">
              <w:rPr>
                <w:color w:val="000000"/>
                <w:sz w:val="18"/>
                <w:szCs w:val="18"/>
              </w:rPr>
              <w:lastRenderedPageBreak/>
              <w:t>representantes legais das instituições</w:t>
            </w:r>
            <w:r w:rsidR="004F1E2E">
              <w:rPr>
                <w:color w:val="000000"/>
                <w:sz w:val="18"/>
                <w:szCs w:val="18"/>
              </w:rPr>
              <w:t xml:space="preserve"> envolvidas </w:t>
            </w:r>
            <w:r w:rsidR="004F1E2E" w:rsidRPr="004F1E2E">
              <w:rPr>
                <w:color w:val="000000"/>
                <w:sz w:val="18"/>
                <w:szCs w:val="18"/>
              </w:rPr>
              <w:t>ou por autoridades designadas para esse fim, conforme as normas institucionais aplicáveis</w:t>
            </w:r>
            <w:r w:rsidRPr="00550A79">
              <w:rPr>
                <w:color w:val="000000"/>
                <w:sz w:val="18"/>
                <w:szCs w:val="18"/>
              </w:rPr>
              <w:t xml:space="preserve">.  </w:t>
            </w:r>
          </w:p>
          <w:p w14:paraId="44FE7675" w14:textId="77777777" w:rsidR="00FA132F" w:rsidRDefault="00FA132F" w:rsidP="000D6F79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</w:p>
          <w:p w14:paraId="6A2EC6F7" w14:textId="29CCE6B5" w:rsidR="00723543" w:rsidRDefault="0094231D" w:rsidP="000D6F79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E60B07"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E60B07">
              <w:rPr>
                <w:color w:val="000000"/>
                <w:sz w:val="20"/>
                <w:szCs w:val="20"/>
              </w:rPr>
              <w:t xml:space="preserve">   ) Não          (     ) Sim</w:t>
            </w:r>
            <w:r w:rsidR="000D6F79" w:rsidRPr="00E60B07">
              <w:rPr>
                <w:color w:val="000000"/>
                <w:sz w:val="20"/>
                <w:szCs w:val="20"/>
              </w:rPr>
              <w:t>. Instituição(</w:t>
            </w:r>
            <w:proofErr w:type="spellStart"/>
            <w:r w:rsidR="000D6F79" w:rsidRPr="00E60B07">
              <w:rPr>
                <w:color w:val="000000"/>
                <w:sz w:val="20"/>
                <w:szCs w:val="20"/>
              </w:rPr>
              <w:t>ões</w:t>
            </w:r>
            <w:proofErr w:type="spellEnd"/>
            <w:r w:rsidR="000D6F79" w:rsidRPr="00E60B07">
              <w:rPr>
                <w:color w:val="000000"/>
                <w:sz w:val="20"/>
                <w:szCs w:val="20"/>
              </w:rPr>
              <w:t xml:space="preserve">): </w:t>
            </w:r>
          </w:p>
          <w:p w14:paraId="34BB740A" w14:textId="77777777" w:rsidR="009F092E" w:rsidRDefault="009F092E" w:rsidP="000D6F79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</w:p>
          <w:p w14:paraId="7EEFFDC3" w14:textId="7826238D" w:rsidR="00B615F7" w:rsidRPr="00E60B07" w:rsidRDefault="00B615F7" w:rsidP="000D6F79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55B18B2D" w14:textId="74498C3E" w:rsidR="000D6F79" w:rsidRDefault="000D6F79" w:rsidP="000D6F79">
      <w:pPr>
        <w:pStyle w:val="SemEspaamento"/>
      </w:pPr>
    </w:p>
    <w:tbl>
      <w:tblPr>
        <w:tblW w:w="4929" w:type="pct"/>
        <w:tblInd w:w="1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8927"/>
      </w:tblGrid>
      <w:tr w:rsidR="00C024B9" w:rsidRPr="002C6171" w14:paraId="40A58877" w14:textId="77777777" w:rsidTr="00AB3452">
        <w:trPr>
          <w:trHeight w:val="284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 w:themeFill="accent1" w:themeFillTint="66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706883E" w14:textId="0979E38E" w:rsidR="00C024B9" w:rsidRPr="00D04367" w:rsidRDefault="00C74C6F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</w:t>
            </w:r>
            <w:r w:rsidR="00C024B9" w:rsidRPr="00D0436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824E80">
              <w:rPr>
                <w:b/>
                <w:color w:val="000000"/>
                <w:sz w:val="20"/>
                <w:szCs w:val="20"/>
              </w:rPr>
              <w:t xml:space="preserve">POTENCIAL DE </w:t>
            </w:r>
            <w:r w:rsidR="00C024B9">
              <w:rPr>
                <w:b/>
                <w:color w:val="000000"/>
                <w:sz w:val="20"/>
                <w:szCs w:val="20"/>
              </w:rPr>
              <w:t>INOVAÇÃO</w:t>
            </w:r>
          </w:p>
        </w:tc>
      </w:tr>
      <w:tr w:rsidR="00C024B9" w:rsidRPr="002C6171" w14:paraId="12264409" w14:textId="77777777" w:rsidTr="00BD1AB0">
        <w:trPr>
          <w:trHeight w:val="284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971242F" w14:textId="38BD7F07" w:rsidR="00C024B9" w:rsidRDefault="00C74C6F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</w:t>
            </w:r>
            <w:r w:rsidR="00C024B9" w:rsidRPr="00D04367">
              <w:rPr>
                <w:b/>
                <w:color w:val="000000"/>
                <w:sz w:val="20"/>
                <w:szCs w:val="20"/>
              </w:rPr>
              <w:t xml:space="preserve">.1. </w:t>
            </w:r>
            <w:r w:rsidR="00C024B9">
              <w:rPr>
                <w:b/>
                <w:color w:val="000000"/>
                <w:sz w:val="20"/>
                <w:szCs w:val="20"/>
              </w:rPr>
              <w:t xml:space="preserve">Há previsão de propriedade intelectual? </w:t>
            </w:r>
          </w:p>
          <w:p w14:paraId="36324069" w14:textId="0BBCFF2A" w:rsidR="00824E80" w:rsidRPr="00987432" w:rsidRDefault="00E03ACF" w:rsidP="00824E80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987432"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987432">
              <w:rPr>
                <w:color w:val="000000"/>
                <w:sz w:val="20"/>
                <w:szCs w:val="20"/>
              </w:rPr>
              <w:t xml:space="preserve">   ) Não          (     ) Sim: (     ) Marca          (     ) Patente          (     ) Software </w:t>
            </w:r>
            <w:r w:rsidR="00824E80" w:rsidRPr="00987432">
              <w:rPr>
                <w:color w:val="000000"/>
                <w:sz w:val="20"/>
                <w:szCs w:val="20"/>
              </w:rPr>
              <w:t xml:space="preserve">         (     ) Outra </w:t>
            </w:r>
          </w:p>
          <w:p w14:paraId="6C959FB5" w14:textId="1C66CCE9" w:rsidR="00824E80" w:rsidRPr="00987432" w:rsidRDefault="00824E80" w:rsidP="00824E80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987432">
              <w:rPr>
                <w:color w:val="000000"/>
                <w:sz w:val="20"/>
                <w:szCs w:val="20"/>
              </w:rPr>
              <w:t xml:space="preserve">Em caso de </w:t>
            </w:r>
            <w:r w:rsidR="00A419CD" w:rsidRPr="00987432">
              <w:rPr>
                <w:color w:val="000000"/>
                <w:sz w:val="20"/>
                <w:szCs w:val="20"/>
              </w:rPr>
              <w:t>“</w:t>
            </w:r>
            <w:r w:rsidRPr="00987432">
              <w:rPr>
                <w:color w:val="000000"/>
                <w:sz w:val="20"/>
                <w:szCs w:val="20"/>
              </w:rPr>
              <w:t>Outra</w:t>
            </w:r>
            <w:r w:rsidR="00A419CD" w:rsidRPr="00987432">
              <w:rPr>
                <w:color w:val="000000"/>
                <w:sz w:val="20"/>
                <w:szCs w:val="20"/>
              </w:rPr>
              <w:t>”</w:t>
            </w:r>
            <w:r w:rsidRPr="00987432">
              <w:rPr>
                <w:color w:val="000000"/>
                <w:sz w:val="20"/>
                <w:szCs w:val="20"/>
              </w:rPr>
              <w:t>, descrever:</w:t>
            </w:r>
          </w:p>
          <w:p w14:paraId="19239BF8" w14:textId="547134C7" w:rsidR="00C024B9" w:rsidRDefault="00C024B9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0623454D" w14:textId="77777777" w:rsidR="00C024B9" w:rsidRPr="00D04367" w:rsidRDefault="00C024B9" w:rsidP="00824E80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C024B9" w:rsidRPr="002C6171" w14:paraId="22DD73DB" w14:textId="77777777" w:rsidTr="00BD1AB0">
        <w:trPr>
          <w:trHeight w:val="284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10CD56C" w14:textId="71093388" w:rsidR="00C024B9" w:rsidRDefault="00C74C6F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</w:t>
            </w:r>
            <w:r w:rsidR="00C024B9" w:rsidRPr="00D04367">
              <w:rPr>
                <w:b/>
                <w:color w:val="000000"/>
                <w:sz w:val="20"/>
                <w:szCs w:val="20"/>
              </w:rPr>
              <w:t xml:space="preserve">.2. </w:t>
            </w:r>
            <w:r w:rsidR="00C024B9">
              <w:rPr>
                <w:b/>
                <w:color w:val="000000"/>
                <w:sz w:val="20"/>
                <w:szCs w:val="20"/>
              </w:rPr>
              <w:t xml:space="preserve">Há dados confidenciais que necessitam de formalização de </w:t>
            </w:r>
            <w:r w:rsidR="00FA132F">
              <w:rPr>
                <w:b/>
                <w:color w:val="000000"/>
                <w:sz w:val="20"/>
                <w:szCs w:val="20"/>
              </w:rPr>
              <w:t xml:space="preserve">Termo </w:t>
            </w:r>
            <w:r w:rsidR="00C024B9">
              <w:rPr>
                <w:b/>
                <w:color w:val="000000"/>
                <w:sz w:val="20"/>
                <w:szCs w:val="20"/>
              </w:rPr>
              <w:t xml:space="preserve">de </w:t>
            </w:r>
            <w:r w:rsidR="00FA132F">
              <w:rPr>
                <w:b/>
                <w:color w:val="000000"/>
                <w:sz w:val="20"/>
                <w:szCs w:val="20"/>
              </w:rPr>
              <w:t xml:space="preserve">Sigilo e </w:t>
            </w:r>
            <w:r w:rsidR="00C024B9">
              <w:rPr>
                <w:b/>
                <w:color w:val="000000"/>
                <w:sz w:val="20"/>
                <w:szCs w:val="20"/>
              </w:rPr>
              <w:t xml:space="preserve">Confidencialidade entre os </w:t>
            </w:r>
            <w:r w:rsidR="00FA132F">
              <w:rPr>
                <w:b/>
                <w:color w:val="000000"/>
                <w:sz w:val="20"/>
                <w:szCs w:val="20"/>
              </w:rPr>
              <w:t>membros da equipe</w:t>
            </w:r>
            <w:r w:rsidR="00C024B9">
              <w:rPr>
                <w:b/>
                <w:color w:val="000000"/>
                <w:sz w:val="20"/>
                <w:szCs w:val="20"/>
              </w:rPr>
              <w:t xml:space="preserve">? </w:t>
            </w:r>
          </w:p>
          <w:p w14:paraId="467C5E8C" w14:textId="5FC35866" w:rsidR="00E03ACF" w:rsidRPr="00987432" w:rsidRDefault="00E03ACF" w:rsidP="00C024B9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987432"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987432">
              <w:rPr>
                <w:color w:val="000000"/>
                <w:sz w:val="20"/>
                <w:szCs w:val="20"/>
              </w:rPr>
              <w:t xml:space="preserve">   ) Não          (     ) Sim</w:t>
            </w:r>
          </w:p>
          <w:p w14:paraId="22C8CC02" w14:textId="13054E9A" w:rsidR="00C024B9" w:rsidRPr="00D04367" w:rsidRDefault="00C024B9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987432">
              <w:rPr>
                <w:color w:val="000000"/>
                <w:sz w:val="20"/>
                <w:szCs w:val="20"/>
              </w:rPr>
              <w:t>Se sim, descreva superficialmente estes dados e sua importância:</w:t>
            </w:r>
          </w:p>
          <w:p w14:paraId="3330EAD7" w14:textId="77777777" w:rsidR="00C024B9" w:rsidRDefault="00C024B9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0C473589" w14:textId="76AE0BD9" w:rsidR="00E03ACF" w:rsidRPr="00D04367" w:rsidRDefault="00E03ACF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67C5FED7" w14:textId="77777777" w:rsidR="00987432" w:rsidRDefault="00987432" w:rsidP="00987432">
      <w:pPr>
        <w:pStyle w:val="SemEspaamento"/>
      </w:pPr>
    </w:p>
    <w:tbl>
      <w:tblPr>
        <w:tblW w:w="4931" w:type="pct"/>
        <w:tblInd w:w="1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8931"/>
      </w:tblGrid>
      <w:tr w:rsidR="00C024B9" w:rsidRPr="002C6171" w14:paraId="69A84995" w14:textId="77777777" w:rsidTr="00AB3452">
        <w:trPr>
          <w:trHeight w:val="284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 w:themeFill="accent1" w:themeFillTint="66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4B25D0C" w14:textId="1BDD62A8" w:rsidR="00C024B9" w:rsidRPr="00D04367" w:rsidRDefault="00C74C6F" w:rsidP="00A808C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</w:t>
            </w:r>
            <w:r w:rsidR="00C024B9">
              <w:rPr>
                <w:b/>
                <w:color w:val="000000"/>
                <w:sz w:val="20"/>
                <w:szCs w:val="20"/>
              </w:rPr>
              <w:t>. ACESSO AO PATRIMÔNIO GENÉTICO OU AO CONHECIMENTO TRADICIONAL ASSOCIADO</w:t>
            </w:r>
          </w:p>
        </w:tc>
      </w:tr>
      <w:tr w:rsidR="00C024B9" w:rsidRPr="002C6171" w14:paraId="5D25DDCD" w14:textId="77777777" w:rsidTr="0094231D">
        <w:trPr>
          <w:trHeight w:val="284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1C2B7D4" w14:textId="77777777" w:rsidR="0075303F" w:rsidRPr="008D13DA" w:rsidRDefault="0075303F" w:rsidP="0075303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D13DA">
              <w:rPr>
                <w:sz w:val="20"/>
                <w:szCs w:val="20"/>
              </w:rPr>
              <w:t>Em caso de pesquisa envolvendo acesso ao patrimônio genético nacional e aos conhecimentos tradicionais associados à biodiversidade brasileira, o pesquisador principal se compromete a cumprir o exposto na Lei nº 13.123/2015 e nas normas específicas do Ministério do Meio Ambiente.</w:t>
            </w:r>
          </w:p>
          <w:p w14:paraId="25AF59B2" w14:textId="77777777" w:rsidR="0075303F" w:rsidRDefault="0075303F" w:rsidP="00C024B9">
            <w:pPr>
              <w:spacing w:after="0" w:line="240" w:lineRule="auto"/>
              <w:jc w:val="both"/>
              <w:rPr>
                <w:color w:val="000000"/>
                <w:sz w:val="18"/>
                <w:szCs w:val="20"/>
              </w:rPr>
            </w:pPr>
          </w:p>
          <w:p w14:paraId="6A16C797" w14:textId="29B3DD26" w:rsidR="00C024B9" w:rsidRDefault="00C024B9" w:rsidP="0075303F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C74C6F">
              <w:rPr>
                <w:color w:val="000000"/>
                <w:sz w:val="20"/>
                <w:szCs w:val="20"/>
              </w:rPr>
              <w:t>Para demais informações e verificação se o projeto de pesquisa prevê acesso ao patrimônio genético e/ou ao conhecimento tradicional associado, o pesquisador deve consultar a Lei Federal nº 13.123/2015 e o site do Ministério do Meio Ambiente (</w:t>
            </w:r>
            <w:hyperlink r:id="rId8" w:history="1">
              <w:r w:rsidR="0075303F" w:rsidRPr="00C74C6F">
                <w:rPr>
                  <w:rStyle w:val="Hyperlink"/>
                  <w:sz w:val="20"/>
                  <w:szCs w:val="20"/>
                </w:rPr>
                <w:t>https://www.mma.gov.br/patrimonio-genetico.html</w:t>
              </w:r>
            </w:hyperlink>
            <w:r w:rsidRPr="00C74C6F">
              <w:rPr>
                <w:color w:val="000000"/>
                <w:sz w:val="20"/>
                <w:szCs w:val="20"/>
              </w:rPr>
              <w:t>). Em caso de acesso, o pesquisador deve realizar o cadastro do projeto no Sistema Nacional de Gestão do Patrimônio Genético e do Conhecimento Tradicional Associado (SISGEN) (</w:t>
            </w:r>
            <w:hyperlink r:id="rId9" w:history="1">
              <w:r w:rsidR="0075303F" w:rsidRPr="00C74C6F">
                <w:rPr>
                  <w:rStyle w:val="Hyperlink"/>
                  <w:sz w:val="20"/>
                  <w:szCs w:val="20"/>
                </w:rPr>
                <w:t>https://sisgen.gov.br/paginas/login.aspx</w:t>
              </w:r>
            </w:hyperlink>
            <w:r w:rsidR="0075303F" w:rsidRPr="00C74C6F">
              <w:rPr>
                <w:color w:val="000000"/>
                <w:sz w:val="20"/>
                <w:szCs w:val="20"/>
              </w:rPr>
              <w:t>)</w:t>
            </w:r>
            <w:r w:rsidR="00C74C6F">
              <w:rPr>
                <w:color w:val="000000"/>
                <w:sz w:val="20"/>
                <w:szCs w:val="20"/>
              </w:rPr>
              <w:t>.</w:t>
            </w:r>
          </w:p>
          <w:p w14:paraId="781BCA1E" w14:textId="2D09BFFB" w:rsidR="00C74C6F" w:rsidRPr="00C74C6F" w:rsidRDefault="00C74C6F" w:rsidP="0075303F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C024B9" w:rsidRPr="002C6171" w14:paraId="701128F7" w14:textId="77777777" w:rsidTr="0094231D">
        <w:trPr>
          <w:trHeight w:val="284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FBC9E7C" w14:textId="1875530D" w:rsidR="00E03ACF" w:rsidRDefault="00C74C6F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9.1. </w:t>
            </w:r>
            <w:r w:rsidR="00C024B9" w:rsidRPr="002E7796">
              <w:rPr>
                <w:b/>
                <w:color w:val="000000"/>
                <w:sz w:val="20"/>
                <w:szCs w:val="20"/>
              </w:rPr>
              <w:t>O projeto envolverá acesso ao patrimônio genético e/ou ao conhecimento tradicional associado</w:t>
            </w:r>
            <w:r w:rsidR="009C0114">
              <w:rPr>
                <w:b/>
                <w:color w:val="000000"/>
                <w:sz w:val="20"/>
                <w:szCs w:val="20"/>
              </w:rPr>
              <w:t>,</w:t>
            </w:r>
            <w:r w:rsidR="00C024B9" w:rsidRPr="002E7796">
              <w:rPr>
                <w:b/>
                <w:color w:val="000000"/>
                <w:sz w:val="20"/>
                <w:szCs w:val="20"/>
              </w:rPr>
              <w:t xml:space="preserve"> conforme disposto na Lei Federal nº 13.123/2015?</w:t>
            </w:r>
          </w:p>
          <w:p w14:paraId="76743E81" w14:textId="77777777" w:rsidR="00C024B9" w:rsidRDefault="00E03ACF" w:rsidP="00987432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987432"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987432">
              <w:rPr>
                <w:color w:val="000000"/>
                <w:sz w:val="20"/>
                <w:szCs w:val="20"/>
              </w:rPr>
              <w:t xml:space="preserve">   ) Não          (     ) Sim</w:t>
            </w:r>
          </w:p>
          <w:p w14:paraId="10BAF9E3" w14:textId="735A9E35" w:rsidR="0075303F" w:rsidRPr="002E7796" w:rsidRDefault="0075303F" w:rsidP="00987432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68A0E187" w14:textId="77777777" w:rsidR="00E03ACF" w:rsidRDefault="00E03ACF" w:rsidP="00E03ACF">
      <w:pPr>
        <w:pStyle w:val="SemEspaamento"/>
      </w:pPr>
    </w:p>
    <w:tbl>
      <w:tblPr>
        <w:tblW w:w="4931" w:type="pct"/>
        <w:tblInd w:w="1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8931"/>
      </w:tblGrid>
      <w:tr w:rsidR="00C024B9" w:rsidRPr="002C6171" w14:paraId="69B9D6F7" w14:textId="77777777" w:rsidTr="00AB3452">
        <w:trPr>
          <w:trHeight w:val="284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4C6E7" w:themeFill="accent1" w:themeFillTint="66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D5D9213" w14:textId="729239C2" w:rsidR="00C024B9" w:rsidRPr="00D04367" w:rsidRDefault="00C024B9" w:rsidP="00A808C6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  <w:r w:rsidR="00C74C6F">
              <w:rPr>
                <w:b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t xml:space="preserve">. OUTROS (INCLUIR DEMAIS INFORMAÇÕES QUE JULGAR NECESSÁRIAS) </w:t>
            </w:r>
          </w:p>
        </w:tc>
      </w:tr>
      <w:tr w:rsidR="00C024B9" w:rsidRPr="002C6171" w14:paraId="7D320247" w14:textId="77777777" w:rsidTr="0094231D">
        <w:trPr>
          <w:trHeight w:val="284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978A96F" w14:textId="77777777" w:rsidR="00C024B9" w:rsidRDefault="00C024B9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01CD79A8" w14:textId="21285E8B" w:rsidR="00C024B9" w:rsidRDefault="00C024B9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24BFCC05" w14:textId="6D02A744" w:rsidR="00BD4E68" w:rsidRDefault="00BD4E68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19D7D889" w14:textId="089ACAED" w:rsidR="00BD4E68" w:rsidRDefault="00BD4E68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3567A0B1" w14:textId="77777777" w:rsidR="00BD4E68" w:rsidRDefault="00BD4E68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4508C9C9" w14:textId="2521191F" w:rsidR="007B42F6" w:rsidRDefault="007B42F6" w:rsidP="00C024B9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028E4AF8" w14:textId="77777777" w:rsidR="00BC47E0" w:rsidRDefault="00BC47E0" w:rsidP="0088287D">
      <w:pPr>
        <w:spacing w:after="0" w:line="240" w:lineRule="auto"/>
        <w:ind w:right="141"/>
        <w:jc w:val="both"/>
        <w:rPr>
          <w:sz w:val="20"/>
        </w:rPr>
      </w:pPr>
    </w:p>
    <w:p w14:paraId="59451F74" w14:textId="4BD49455" w:rsidR="00A808C6" w:rsidRDefault="00A808C6" w:rsidP="000B0BDE">
      <w:pPr>
        <w:spacing w:after="0" w:line="240" w:lineRule="auto"/>
        <w:ind w:left="142"/>
        <w:jc w:val="both"/>
        <w:rPr>
          <w:sz w:val="16"/>
        </w:rPr>
      </w:pPr>
    </w:p>
    <w:p w14:paraId="354B7000" w14:textId="2A1471CA" w:rsidR="00A808C6" w:rsidRDefault="00A808C6" w:rsidP="000B0BDE">
      <w:pPr>
        <w:spacing w:after="0" w:line="240" w:lineRule="auto"/>
        <w:ind w:left="142"/>
        <w:jc w:val="both"/>
        <w:rPr>
          <w:sz w:val="16"/>
        </w:rPr>
      </w:pPr>
    </w:p>
    <w:p w14:paraId="29AABFDD" w14:textId="77777777" w:rsidR="005C0EE2" w:rsidRDefault="005C0EE2">
      <w:pPr>
        <w:spacing w:after="0" w:line="240" w:lineRule="auto"/>
        <w:rPr>
          <w:b/>
        </w:rPr>
      </w:pPr>
      <w:r>
        <w:rPr>
          <w:b/>
        </w:rPr>
        <w:br w:type="page"/>
      </w:r>
    </w:p>
    <w:tbl>
      <w:tblPr>
        <w:tblStyle w:val="Tabelacomgrade"/>
        <w:tblW w:w="0" w:type="auto"/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9062"/>
      </w:tblGrid>
      <w:tr w:rsidR="00AB3452" w14:paraId="7F191EC1" w14:textId="77777777" w:rsidTr="00AB3452">
        <w:tc>
          <w:tcPr>
            <w:tcW w:w="9062" w:type="dxa"/>
            <w:shd w:val="clear" w:color="auto" w:fill="B4C6E7" w:themeFill="accent1" w:themeFillTint="66"/>
          </w:tcPr>
          <w:p w14:paraId="2EAB5CF0" w14:textId="53B0DD97" w:rsidR="00AB3452" w:rsidRDefault="00AB3452" w:rsidP="00A241B5">
            <w:pPr>
              <w:spacing w:before="240"/>
              <w:jc w:val="center"/>
            </w:pPr>
            <w:bookmarkStart w:id="1" w:name="_Hlk235173806"/>
            <w:r w:rsidRPr="0075303F">
              <w:rPr>
                <w:b/>
              </w:rPr>
              <w:lastRenderedPageBreak/>
              <w:t xml:space="preserve">ANEXO </w:t>
            </w:r>
            <w:r w:rsidR="00FE1147">
              <w:rPr>
                <w:b/>
              </w:rPr>
              <w:t>1</w:t>
            </w:r>
            <w:r w:rsidRPr="0075303F">
              <w:rPr>
                <w:b/>
              </w:rPr>
              <w:t>: TERMO DE COMPROMISSO PARA REALIZAÇÃO DE PESQUISA</w:t>
            </w:r>
          </w:p>
        </w:tc>
      </w:tr>
      <w:bookmarkEnd w:id="1"/>
    </w:tbl>
    <w:p w14:paraId="301FDAFF" w14:textId="77777777" w:rsidR="003D3985" w:rsidRDefault="003D3985" w:rsidP="003D3985">
      <w:pPr>
        <w:spacing w:after="0" w:line="360" w:lineRule="auto"/>
        <w:ind w:firstLine="1"/>
        <w:jc w:val="both"/>
      </w:pPr>
    </w:p>
    <w:p w14:paraId="030F787D" w14:textId="24D3A4B2" w:rsidR="00A42C97" w:rsidRPr="00AB3452" w:rsidRDefault="00A42C97" w:rsidP="00DF458E">
      <w:pPr>
        <w:spacing w:after="0"/>
        <w:ind w:firstLine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 xml:space="preserve">Eu(nós) pesquisador(es) e estudante(s) integrante(s) da equipe do projeto de pesquisa intitulado </w:t>
      </w:r>
      <w:r w:rsidRPr="00AB3452">
        <w:rPr>
          <w:color w:val="FF0000"/>
          <w:sz w:val="20"/>
          <w:szCs w:val="20"/>
        </w:rPr>
        <w:t>(inserir o nome do projeto de pesquisa)</w:t>
      </w:r>
      <w:r w:rsidRPr="00AB3452">
        <w:rPr>
          <w:sz w:val="20"/>
          <w:szCs w:val="20"/>
        </w:rPr>
        <w:t xml:space="preserve"> declaro(amos) os seguintes compromissos:</w:t>
      </w:r>
    </w:p>
    <w:p w14:paraId="7A9F84A7" w14:textId="77777777" w:rsidR="00A42C97" w:rsidRPr="00AB3452" w:rsidRDefault="00A42C97" w:rsidP="00DF458E">
      <w:pPr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1. Em caso de projeto de pesquisa envolvendo seres humanos, realizar a pesquisa de acordo com os termos das Resoluções do Conselho Nacional de Saúde que normatizam as atividades de pesquisa com seres humanos no Brasil.</w:t>
      </w:r>
    </w:p>
    <w:p w14:paraId="54B0FB89" w14:textId="77777777" w:rsidR="00A42C97" w:rsidRPr="00AB3452" w:rsidRDefault="00A42C97" w:rsidP="00DF458E">
      <w:pPr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2. Em caso de projeto de pesquisa envolvendo seres humanos, comunicar ao Comitê de Ética em Pesquisa da Fundação HEMOMINAS qualquer alteração no projeto de pesquisa e aguardar a aprovação dessas alterações para continuidade do projeto.</w:t>
      </w:r>
    </w:p>
    <w:p w14:paraId="24AE91A9" w14:textId="77777777" w:rsidR="00A42C97" w:rsidRPr="00AB3452" w:rsidRDefault="00A42C97" w:rsidP="00DF458E">
      <w:pPr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3. Em caso de projeto de pesquisa com uso de dados pessoais, atuar em conformidade com a legislação vigente sobre Proteção de Dados Pessoais e as determinações de órgãos reguladores e/ou fiscalizadores sobre a matéria, em especial, a Lei Federal nº 13.709/2018 – Lei Geral de Proteção de Dados (LGPD).</w:t>
      </w:r>
    </w:p>
    <w:p w14:paraId="5816C088" w14:textId="77777777" w:rsidR="00A42C97" w:rsidRPr="00AB3452" w:rsidRDefault="00A42C97" w:rsidP="00DF458E">
      <w:pPr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4. Tornar público o nome da Fundação HEMOMINAS em TODOS</w:t>
      </w:r>
      <w:r w:rsidRPr="00AB3452">
        <w:rPr>
          <w:b/>
          <w:sz w:val="20"/>
          <w:szCs w:val="20"/>
        </w:rPr>
        <w:t xml:space="preserve"> </w:t>
      </w:r>
      <w:r w:rsidRPr="00AB3452">
        <w:rPr>
          <w:sz w:val="20"/>
          <w:szCs w:val="20"/>
        </w:rPr>
        <w:t>os trabalhos (publicações em periódicos, apresentações em congressos, etc.) oriundos desta pesquisa/relato de caso, de acordo com participação da instituição (se financiadora e/ou colaboradora).</w:t>
      </w:r>
    </w:p>
    <w:p w14:paraId="7BE50DD3" w14:textId="77777777" w:rsidR="00A42C97" w:rsidRPr="00AB3452" w:rsidRDefault="00A42C97" w:rsidP="00DF458E">
      <w:pPr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5. Explicitar o vínculo institucional dos autores que atuam na Fundação HEMOMINAS nas publicações de resultados obtidos na vigência deste vínculo.</w:t>
      </w:r>
    </w:p>
    <w:p w14:paraId="1D50517D" w14:textId="77777777" w:rsidR="00A42C97" w:rsidRPr="00AB3452" w:rsidRDefault="00A42C97" w:rsidP="00DF458E">
      <w:pPr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 xml:space="preserve">6. Retornar à Fundação HEMOMINAS os benefícios advindos deste projeto de pesquisa/relato de caso, sejam estes sob forma de informações, treinamento de recursos humanos, participação em seminários e encontros científicos, assim como em toda produção científica (publicação de artigos, apresentação de trabalho, </w:t>
      </w:r>
      <w:proofErr w:type="spellStart"/>
      <w:r w:rsidRPr="00AB3452">
        <w:rPr>
          <w:sz w:val="20"/>
          <w:szCs w:val="20"/>
        </w:rPr>
        <w:t>etc</w:t>
      </w:r>
      <w:proofErr w:type="spellEnd"/>
      <w:r w:rsidRPr="00AB3452">
        <w:rPr>
          <w:sz w:val="20"/>
          <w:szCs w:val="20"/>
        </w:rPr>
        <w:t>) oriunda do projeto de pesquisa/relato de caso.</w:t>
      </w:r>
    </w:p>
    <w:p w14:paraId="2D52E960" w14:textId="77777777" w:rsidR="00A42C97" w:rsidRPr="00AB3452" w:rsidRDefault="00A42C97" w:rsidP="00DF458E">
      <w:pPr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7. Divulgar a existência ou não de acordo preexistente quanto à propriedade das informações geradas (demonstrando a inexistência de qualquer cláusula restritiva quanto à divulgação pública dos resultados, a menos que se trate de caso de obtenção de patenteamento ou registro; neste caso, os resultados devem se tornar públicos tão logo se encerre a etapa de patenteamento ou registro). Em caso de haver acordo ou contrato, este deverá ser anexado a esta proposta.</w:t>
      </w:r>
    </w:p>
    <w:p w14:paraId="60CFCDDB" w14:textId="77777777" w:rsidR="00A42C97" w:rsidRPr="00AB3452" w:rsidRDefault="00A42C97" w:rsidP="00DF458E">
      <w:pPr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 xml:space="preserve">8. Saber que as propriedades intelectuais obtidas em função da realização de projeto de pesquisa serão de titularidade ou </w:t>
      </w:r>
      <w:proofErr w:type="spellStart"/>
      <w:r w:rsidRPr="00AB3452">
        <w:rPr>
          <w:sz w:val="20"/>
          <w:szCs w:val="20"/>
        </w:rPr>
        <w:t>cotitularidade</w:t>
      </w:r>
      <w:proofErr w:type="spellEnd"/>
      <w:r w:rsidRPr="00AB3452">
        <w:rPr>
          <w:sz w:val="20"/>
          <w:szCs w:val="20"/>
        </w:rPr>
        <w:t xml:space="preserve"> da Fundação HEMOMINAS conforme previsto na Política de Pesquisas, Inovações Tecnológicas e Proteção da Propriedade Intelectual da Fundação HEMOMINAS e no art. 88 da Lei de Propriedade Industrial nº 9.279/96.</w:t>
      </w:r>
    </w:p>
    <w:p w14:paraId="1F193D6D" w14:textId="77777777" w:rsidR="00A42C97" w:rsidRPr="00AB3452" w:rsidRDefault="00A42C97" w:rsidP="00DF458E">
      <w:pPr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9. Não divulgar, copiar, revelar, reproduzir, adaptar, comercializar, noticiar ou publicar qualquer documento interno da HEMOMINAS ou aspecto relativo a qualquer criação de cujo desenvolvimento tenha participado ou de que tenha tomado conhecimento por força de suas atividades, sem prévia autorização da Fundação HEMOMINAS.</w:t>
      </w:r>
    </w:p>
    <w:p w14:paraId="26564389" w14:textId="77777777" w:rsidR="00A42C97" w:rsidRPr="00AB3452" w:rsidRDefault="00A42C97" w:rsidP="00DF458E">
      <w:pPr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lastRenderedPageBreak/>
        <w:t>10. No caso de bolsista de Iniciação Científica, cumprir integralmente as atividades previstas no Plano de Trabalho conforme estabelecido pelo orientador.</w:t>
      </w:r>
    </w:p>
    <w:p w14:paraId="56699671" w14:textId="77777777" w:rsidR="00A42C97" w:rsidRPr="00AB3452" w:rsidRDefault="00A42C97" w:rsidP="00DF458E">
      <w:pPr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11. No caso de bolsista de Iniciação Científica, apresentar os resultados alcançados no Seminário de Iniciação Científica da Fundação HEMOMINAS.</w:t>
      </w:r>
    </w:p>
    <w:p w14:paraId="2BBD4551" w14:textId="77777777" w:rsidR="00A42C97" w:rsidRPr="00AB3452" w:rsidRDefault="00A42C97" w:rsidP="00DF458E">
      <w:pPr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12. Não divulgar informações sobre o projeto de pesquisa/relato de caso consideradas sigilosas pela Fundação HEMOMINAS, sem prévia autorização da instituição.</w:t>
      </w:r>
    </w:p>
    <w:p w14:paraId="17190D38" w14:textId="77777777" w:rsidR="00A42C97" w:rsidRPr="00AB3452" w:rsidRDefault="00A42C97" w:rsidP="00DF458E">
      <w:pPr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13. Obedecer às normas de conduta estabelecidas pela Fundação HEMOMINAS.</w:t>
      </w:r>
    </w:p>
    <w:p w14:paraId="371CDA30" w14:textId="77777777" w:rsidR="00A42C97" w:rsidRPr="00AB3452" w:rsidRDefault="00A42C97" w:rsidP="00DF458E">
      <w:pPr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14. Responder às demandas e questionamentos da Gerência de Desenvolvimento Técnico-Científico, Serviço de Pesquisa e Núcleo de Inovação Tecnológica nos prazos determinados, sob pena de suspensão do projeto de pesquisa.</w:t>
      </w:r>
    </w:p>
    <w:p w14:paraId="68EB29CB" w14:textId="77777777" w:rsidR="00A42C97" w:rsidRPr="00AB3452" w:rsidRDefault="00A42C97" w:rsidP="00DF458E">
      <w:pPr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15. No caso de servidores da Fundação HEMOMINAS, desenvolver as atividades de pesquisa sem prejuízo às rotinas de trabalho e sem liberação de carga horária específica.</w:t>
      </w:r>
    </w:p>
    <w:p w14:paraId="20AF4017" w14:textId="77777777" w:rsidR="00A42C97" w:rsidRPr="00AB3452" w:rsidRDefault="00A42C97" w:rsidP="00DF458E">
      <w:pPr>
        <w:ind w:left="1"/>
        <w:jc w:val="both"/>
        <w:rPr>
          <w:sz w:val="20"/>
          <w:szCs w:val="20"/>
        </w:rPr>
      </w:pPr>
      <w:r w:rsidRPr="00AB3452">
        <w:rPr>
          <w:sz w:val="20"/>
          <w:szCs w:val="20"/>
        </w:rPr>
        <w:t xml:space="preserve">16. Autorizar a divulgação do nome, instituição de vínculo, resumo no currículo acadêmico e e-mail do coordenador, bem como o título e resumo do projeto de pesquisa em ações de divulgação, em materiais e </w:t>
      </w:r>
      <w:r w:rsidRPr="00AB3452">
        <w:rPr>
          <w:i/>
          <w:sz w:val="20"/>
          <w:szCs w:val="20"/>
        </w:rPr>
        <w:t>sites</w:t>
      </w:r>
      <w:r w:rsidRPr="00AB3452">
        <w:rPr>
          <w:sz w:val="20"/>
          <w:szCs w:val="20"/>
        </w:rPr>
        <w:t xml:space="preserve"> da Fundação HEMOMINAS e sites parceiros com fins de divulgação de ciência, tecnologia e inovação. </w:t>
      </w:r>
    </w:p>
    <w:p w14:paraId="7E3A890B" w14:textId="02A45C1D" w:rsidR="00A42C97" w:rsidRPr="00AB3452" w:rsidRDefault="00A42C97" w:rsidP="00DF458E">
      <w:pPr>
        <w:spacing w:after="0"/>
        <w:ind w:firstLine="1"/>
        <w:jc w:val="both"/>
        <w:rPr>
          <w:sz w:val="20"/>
          <w:szCs w:val="20"/>
          <w:lang w:eastAsia="pt-BR"/>
        </w:rPr>
      </w:pPr>
      <w:r w:rsidRPr="00AB3452">
        <w:rPr>
          <w:sz w:val="20"/>
          <w:szCs w:val="20"/>
          <w:lang w:eastAsia="pt-BR"/>
        </w:rPr>
        <w:t xml:space="preserve">17. Não poderão utilizar o nome, logomarca ou símbolo da Fundação </w:t>
      </w:r>
      <w:proofErr w:type="spellStart"/>
      <w:r w:rsidRPr="00AB3452">
        <w:rPr>
          <w:sz w:val="20"/>
          <w:szCs w:val="20"/>
          <w:lang w:eastAsia="pt-BR"/>
        </w:rPr>
        <w:t>Hemominas</w:t>
      </w:r>
      <w:proofErr w:type="spellEnd"/>
      <w:r w:rsidRPr="00AB3452">
        <w:rPr>
          <w:sz w:val="20"/>
          <w:szCs w:val="20"/>
          <w:lang w:eastAsia="pt-BR"/>
        </w:rPr>
        <w:t xml:space="preserve"> em promoções e atividades afins alheias ao objeto deste projeto.</w:t>
      </w:r>
    </w:p>
    <w:p w14:paraId="2FE90E20" w14:textId="651303E2" w:rsidR="00AB3452" w:rsidRDefault="00AB3452">
      <w:pPr>
        <w:spacing w:after="0" w:line="240" w:lineRule="auto"/>
        <w:rPr>
          <w:sz w:val="20"/>
        </w:rPr>
      </w:pPr>
      <w:r>
        <w:rPr>
          <w:sz w:val="20"/>
        </w:rPr>
        <w:br w:type="page"/>
      </w:r>
    </w:p>
    <w:tbl>
      <w:tblPr>
        <w:tblStyle w:val="Tabelacomgrade"/>
        <w:tblpPr w:leftFromText="141" w:rightFromText="141" w:vertAnchor="page" w:horzAnchor="margin" w:tblpY="2812"/>
        <w:tblW w:w="0" w:type="auto"/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9062"/>
      </w:tblGrid>
      <w:tr w:rsidR="004C5E0E" w14:paraId="48BFAD0B" w14:textId="77777777" w:rsidTr="004C5E0E">
        <w:tc>
          <w:tcPr>
            <w:tcW w:w="9062" w:type="dxa"/>
            <w:shd w:val="clear" w:color="auto" w:fill="B4C6E7" w:themeFill="accent1" w:themeFillTint="66"/>
          </w:tcPr>
          <w:p w14:paraId="5926D447" w14:textId="04DBB8FD" w:rsidR="004C5E0E" w:rsidRDefault="004C5E0E" w:rsidP="004C5E0E">
            <w:pPr>
              <w:spacing w:after="0" w:line="360" w:lineRule="auto"/>
              <w:jc w:val="center"/>
              <w:rPr>
                <w:rFonts w:eastAsia="Arial" w:cstheme="minorHAnsi"/>
                <w:b/>
                <w:color w:val="000000" w:themeColor="text1"/>
              </w:rPr>
            </w:pPr>
            <w:r w:rsidRPr="003D3985">
              <w:rPr>
                <w:rFonts w:eastAsia="Arial" w:cstheme="minorHAnsi"/>
                <w:b/>
                <w:color w:val="000000" w:themeColor="text1"/>
              </w:rPr>
              <w:lastRenderedPageBreak/>
              <w:t xml:space="preserve">ANEXO </w:t>
            </w:r>
            <w:r w:rsidR="0058565E">
              <w:rPr>
                <w:rFonts w:eastAsia="Arial" w:cstheme="minorHAnsi"/>
                <w:b/>
                <w:color w:val="000000" w:themeColor="text1"/>
              </w:rPr>
              <w:t>2</w:t>
            </w:r>
            <w:r w:rsidRPr="003D3985">
              <w:rPr>
                <w:rFonts w:eastAsia="Arial" w:cstheme="minorHAnsi"/>
                <w:b/>
                <w:color w:val="000000" w:themeColor="text1"/>
              </w:rPr>
              <w:t xml:space="preserve">: TERMO DE COMPROMISSO DE UTILIZAÇÃO DE DADOS </w:t>
            </w:r>
            <w:r>
              <w:rPr>
                <w:rFonts w:eastAsia="Arial" w:cstheme="minorHAnsi"/>
                <w:b/>
                <w:color w:val="000000" w:themeColor="text1"/>
              </w:rPr>
              <w:t>–</w:t>
            </w:r>
            <w:r w:rsidRPr="003D3985">
              <w:rPr>
                <w:rFonts w:eastAsia="Arial" w:cstheme="minorHAnsi"/>
                <w:b/>
                <w:color w:val="000000" w:themeColor="text1"/>
              </w:rPr>
              <w:t xml:space="preserve"> TCUD</w:t>
            </w:r>
          </w:p>
          <w:p w14:paraId="41AA9916" w14:textId="0B14C947" w:rsidR="004C5E0E" w:rsidRPr="004C1D0E" w:rsidRDefault="004C5E0E" w:rsidP="004C1D0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035A6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O</w:t>
            </w:r>
            <w:r w:rsidRPr="00E035A6">
              <w:rPr>
                <w:sz w:val="18"/>
                <w:szCs w:val="18"/>
              </w:rPr>
              <w:t xml:space="preserve"> documento de</w:t>
            </w:r>
            <w:r>
              <w:rPr>
                <w:sz w:val="18"/>
                <w:szCs w:val="18"/>
              </w:rPr>
              <w:t>v</w:t>
            </w:r>
            <w:r w:rsidRPr="00E035A6">
              <w:rPr>
                <w:sz w:val="18"/>
                <w:szCs w:val="18"/>
              </w:rPr>
              <w:t xml:space="preserve">e ser preenchido para projetos que envolvam </w:t>
            </w:r>
            <w:r>
              <w:rPr>
                <w:sz w:val="18"/>
                <w:szCs w:val="18"/>
              </w:rPr>
              <w:t>coleta de dados pessoais</w:t>
            </w:r>
            <w:r w:rsidR="00810A7D">
              <w:rPr>
                <w:sz w:val="18"/>
                <w:szCs w:val="18"/>
              </w:rPr>
              <w:t>,</w:t>
            </w:r>
            <w:r w:rsidR="004C1D0E">
              <w:rPr>
                <w:sz w:val="18"/>
                <w:szCs w:val="18"/>
              </w:rPr>
              <w:t xml:space="preserve"> </w:t>
            </w:r>
            <w:r w:rsidR="00810A7D">
              <w:rPr>
                <w:sz w:val="18"/>
                <w:szCs w:val="18"/>
              </w:rPr>
              <w:t>caso não haja esta página pode ser removida</w:t>
            </w:r>
            <w:r w:rsidR="004C1D0E">
              <w:rPr>
                <w:sz w:val="18"/>
                <w:szCs w:val="18"/>
              </w:rPr>
              <w:t xml:space="preserve">. </w:t>
            </w:r>
            <w:r w:rsidR="004C1D0E" w:rsidRPr="004C1D0E">
              <w:rPr>
                <w:sz w:val="18"/>
                <w:szCs w:val="18"/>
              </w:rPr>
              <w:t xml:space="preserve"> </w:t>
            </w:r>
            <w:r w:rsidR="004C1D0E">
              <w:rPr>
                <w:sz w:val="18"/>
                <w:szCs w:val="18"/>
              </w:rPr>
              <w:t>P</w:t>
            </w:r>
            <w:r w:rsidR="004C1D0E" w:rsidRPr="004C1D0E">
              <w:rPr>
                <w:sz w:val="18"/>
                <w:szCs w:val="18"/>
              </w:rPr>
              <w:t xml:space="preserve">rojetos que já tenham o instrumento de coleta de dados, este deve ser </w:t>
            </w:r>
            <w:r w:rsidR="004C1D0E">
              <w:rPr>
                <w:sz w:val="18"/>
                <w:szCs w:val="18"/>
              </w:rPr>
              <w:t>enviado junto a este protocolo.</w:t>
            </w:r>
          </w:p>
        </w:tc>
      </w:tr>
    </w:tbl>
    <w:p w14:paraId="406CE03F" w14:textId="77777777" w:rsidR="00A42C97" w:rsidRPr="00AB3452" w:rsidRDefault="00A42C97" w:rsidP="00DF458E">
      <w:pPr>
        <w:spacing w:before="240" w:after="240"/>
        <w:jc w:val="both"/>
        <w:rPr>
          <w:rFonts w:eastAsia="Arial" w:cstheme="minorHAnsi"/>
          <w:color w:val="000000" w:themeColor="text1"/>
          <w:sz w:val="20"/>
          <w:szCs w:val="20"/>
        </w:rPr>
      </w:pPr>
      <w:r w:rsidRPr="00AB3452">
        <w:rPr>
          <w:rFonts w:eastAsia="Arial" w:cstheme="minorHAnsi"/>
          <w:color w:val="000000" w:themeColor="text1"/>
          <w:sz w:val="20"/>
          <w:szCs w:val="20"/>
        </w:rPr>
        <w:t xml:space="preserve">Eu, </w:t>
      </w:r>
      <w:r w:rsidRPr="00AB3452">
        <w:rPr>
          <w:rFonts w:eastAsia="Arial" w:cstheme="minorHAnsi"/>
          <w:color w:val="FF0000"/>
          <w:sz w:val="20"/>
          <w:szCs w:val="20"/>
        </w:rPr>
        <w:t>[nome do pesquisador]</w:t>
      </w:r>
      <w:r w:rsidRPr="00AB3452">
        <w:rPr>
          <w:rFonts w:eastAsia="Arial" w:cstheme="minorHAnsi"/>
          <w:color w:val="000000" w:themeColor="text1"/>
          <w:sz w:val="20"/>
          <w:szCs w:val="20"/>
        </w:rPr>
        <w:t xml:space="preserve">, responsável pela pesquisa </w:t>
      </w:r>
      <w:r w:rsidRPr="00AB3452">
        <w:rPr>
          <w:rFonts w:eastAsia="Arial" w:cstheme="minorHAnsi"/>
          <w:color w:val="FF0000"/>
          <w:sz w:val="20"/>
          <w:szCs w:val="20"/>
        </w:rPr>
        <w:t>[título da pesquisa]</w:t>
      </w:r>
      <w:r w:rsidRPr="00AB3452">
        <w:rPr>
          <w:rFonts w:eastAsia="Arial" w:cstheme="minorHAnsi"/>
          <w:color w:val="000000" w:themeColor="text1"/>
          <w:sz w:val="20"/>
          <w:szCs w:val="20"/>
        </w:rPr>
        <w:t xml:space="preserve">, e demais pesquisadores listados abaixo, comprometemo-nos com a utilização dos dados pessoais, aos quais incluem dados sensíveis, dados de crianças e adolescentes e/ou outro grupo vulnerável, contidos no(s) </w:t>
      </w:r>
      <w:r w:rsidRPr="00AB3452">
        <w:rPr>
          <w:rFonts w:eastAsia="Arial" w:cstheme="minorHAnsi"/>
          <w:color w:val="FF0000"/>
          <w:sz w:val="20"/>
          <w:szCs w:val="20"/>
        </w:rPr>
        <w:t>[inserir o(s) nome(s) do(s) setor(es) onde estão localizados os dados a serem utilizados e/ou nome do banco de dados ou sistema a ser consultado]</w:t>
      </w:r>
      <w:r w:rsidRPr="00AB3452">
        <w:rPr>
          <w:rFonts w:eastAsia="Arial" w:cstheme="minorHAnsi"/>
          <w:color w:val="000000" w:themeColor="text1"/>
          <w:sz w:val="20"/>
          <w:szCs w:val="20"/>
        </w:rPr>
        <w:t xml:space="preserve">, conforme preconiza a </w:t>
      </w:r>
      <w:r w:rsidRPr="00AB3452">
        <w:rPr>
          <w:sz w:val="20"/>
          <w:szCs w:val="20"/>
        </w:rPr>
        <w:t>Lei Federal nº 13.709, de 14 de agosto de 2018 – Lei Geral de Proteção de Dados (</w:t>
      </w:r>
      <w:r w:rsidRPr="00AB3452">
        <w:rPr>
          <w:rFonts w:eastAsia="Arial" w:cstheme="minorHAnsi"/>
          <w:color w:val="000000" w:themeColor="text1"/>
          <w:sz w:val="20"/>
          <w:szCs w:val="20"/>
        </w:rPr>
        <w:t>LGPD), a saber:</w:t>
      </w:r>
    </w:p>
    <w:p w14:paraId="2BE3AF99" w14:textId="77777777" w:rsidR="00A42C97" w:rsidRPr="00AB3452" w:rsidRDefault="00A42C97" w:rsidP="00DF458E">
      <w:pPr>
        <w:jc w:val="both"/>
        <w:rPr>
          <w:rFonts w:eastAsia="Arial" w:cstheme="minorHAnsi"/>
          <w:color w:val="000000" w:themeColor="text1"/>
          <w:sz w:val="20"/>
          <w:szCs w:val="20"/>
        </w:rPr>
      </w:pPr>
      <w:r w:rsidRPr="00AB3452">
        <w:rPr>
          <w:rFonts w:eastAsia="Arial" w:cstheme="minorHAnsi"/>
          <w:color w:val="000000" w:themeColor="text1"/>
          <w:sz w:val="20"/>
          <w:szCs w:val="20"/>
        </w:rPr>
        <w:t xml:space="preserve">1- Manter a confidencialidade dos dados pessoais coletados nos </w:t>
      </w:r>
      <w:r w:rsidRPr="00AB3452">
        <w:rPr>
          <w:rFonts w:eastAsia="Arial" w:cstheme="minorHAnsi"/>
          <w:color w:val="FF0000"/>
          <w:sz w:val="20"/>
          <w:szCs w:val="20"/>
        </w:rPr>
        <w:t>[inserir a fonte de obtenção dos dados: prontuários/arquivos/bancos/outros]</w:t>
      </w:r>
      <w:r w:rsidRPr="00AB3452">
        <w:rPr>
          <w:rFonts w:eastAsia="Arial" w:cstheme="minorHAnsi"/>
          <w:color w:val="000000" w:themeColor="text1"/>
          <w:sz w:val="20"/>
          <w:szCs w:val="20"/>
        </w:rPr>
        <w:t xml:space="preserve">, bem como com a privacidade de seu conteúdo. </w:t>
      </w:r>
    </w:p>
    <w:p w14:paraId="58D44AD6" w14:textId="77777777" w:rsidR="00A42C97" w:rsidRPr="00AB3452" w:rsidRDefault="00A42C97" w:rsidP="00DF458E">
      <w:pPr>
        <w:jc w:val="both"/>
        <w:rPr>
          <w:sz w:val="20"/>
          <w:szCs w:val="20"/>
        </w:rPr>
      </w:pPr>
      <w:r w:rsidRPr="00AB3452">
        <w:rPr>
          <w:sz w:val="20"/>
          <w:szCs w:val="20"/>
        </w:rPr>
        <w:t>2- Cuidar da integridade das informações, garantir a confidencialidade dos dados pessoais e a privacidade dos indivíduos que terão suas informações acessadas.</w:t>
      </w:r>
    </w:p>
    <w:p w14:paraId="6347CDCE" w14:textId="77777777" w:rsidR="00A42C97" w:rsidRPr="00AB3452" w:rsidRDefault="00A42C97" w:rsidP="00DF458E">
      <w:pPr>
        <w:jc w:val="both"/>
        <w:rPr>
          <w:sz w:val="20"/>
          <w:szCs w:val="20"/>
        </w:rPr>
      </w:pPr>
      <w:r w:rsidRPr="00AB3452">
        <w:rPr>
          <w:sz w:val="20"/>
          <w:szCs w:val="20"/>
        </w:rPr>
        <w:t xml:space="preserve">3- Codificar ou </w:t>
      </w:r>
      <w:proofErr w:type="spellStart"/>
      <w:r w:rsidRPr="00AB3452">
        <w:rPr>
          <w:sz w:val="20"/>
          <w:szCs w:val="20"/>
        </w:rPr>
        <w:t>anonimizar</w:t>
      </w:r>
      <w:proofErr w:type="spellEnd"/>
      <w:r w:rsidRPr="00AB3452">
        <w:rPr>
          <w:sz w:val="20"/>
          <w:szCs w:val="20"/>
        </w:rPr>
        <w:t xml:space="preserve"> o banco de dados antes de repassá-lo aos demais membros da equipe não listados abaixo, de forma a assegurar a confidencialidade e o anonimato dos participantes.</w:t>
      </w:r>
    </w:p>
    <w:p w14:paraId="54AF3E69" w14:textId="77777777" w:rsidR="00A42C97" w:rsidRPr="00AB3452" w:rsidRDefault="00A42C97" w:rsidP="00DF458E">
      <w:pPr>
        <w:jc w:val="both"/>
        <w:rPr>
          <w:sz w:val="20"/>
          <w:szCs w:val="20"/>
        </w:rPr>
      </w:pPr>
      <w:r w:rsidRPr="00AB3452">
        <w:rPr>
          <w:sz w:val="20"/>
          <w:szCs w:val="20"/>
        </w:rPr>
        <w:t>4- Não repassar os dados pessoais coletados, o banco de dados em sua íntegra, ou parte dele, a pessoas não envolvidas na equipe de pesquisa (incluídos na Plataforma Brasil).</w:t>
      </w:r>
    </w:p>
    <w:p w14:paraId="61FA3588" w14:textId="77777777" w:rsidR="00A42C97" w:rsidRPr="00AB3452" w:rsidRDefault="00A42C97" w:rsidP="00DF458E">
      <w:pPr>
        <w:jc w:val="both"/>
        <w:rPr>
          <w:sz w:val="20"/>
          <w:szCs w:val="20"/>
        </w:rPr>
      </w:pPr>
      <w:r w:rsidRPr="00AB3452">
        <w:rPr>
          <w:sz w:val="20"/>
          <w:szCs w:val="20"/>
        </w:rPr>
        <w:t>5- Limitar a utilização das informações apenas para o cumprimento dos objetivos previstos nesta pesquisa.</w:t>
      </w:r>
    </w:p>
    <w:p w14:paraId="56E4981E" w14:textId="77777777" w:rsidR="00A42C97" w:rsidRPr="00AB3452" w:rsidRDefault="00A42C97" w:rsidP="00DF458E">
      <w:pPr>
        <w:jc w:val="both"/>
        <w:rPr>
          <w:sz w:val="20"/>
          <w:szCs w:val="20"/>
        </w:rPr>
      </w:pPr>
      <w:r w:rsidRPr="00AB3452">
        <w:rPr>
          <w:sz w:val="20"/>
          <w:szCs w:val="20"/>
        </w:rPr>
        <w:t xml:space="preserve">6- Informar ao encarregado de dados pessoais da Fundação </w:t>
      </w:r>
      <w:proofErr w:type="spellStart"/>
      <w:r w:rsidRPr="00AB3452">
        <w:rPr>
          <w:sz w:val="20"/>
          <w:szCs w:val="20"/>
        </w:rPr>
        <w:t>Hemominas</w:t>
      </w:r>
      <w:proofErr w:type="spellEnd"/>
      <w:r w:rsidRPr="00AB3452">
        <w:rPr>
          <w:sz w:val="20"/>
          <w:szCs w:val="20"/>
        </w:rPr>
        <w:t xml:space="preserve"> qualquer situação que envolva o vazamento ou o desvio de finalidade dos dados tratados sob a nossa responsabilidade. </w:t>
      </w:r>
    </w:p>
    <w:p w14:paraId="1AAC9E74" w14:textId="77777777" w:rsidR="00A42C97" w:rsidRPr="00AB3452" w:rsidRDefault="00A42C97" w:rsidP="00DF458E">
      <w:pPr>
        <w:jc w:val="both"/>
        <w:rPr>
          <w:sz w:val="20"/>
          <w:szCs w:val="20"/>
        </w:rPr>
      </w:pPr>
      <w:r w:rsidRPr="00AB3452">
        <w:rPr>
          <w:sz w:val="20"/>
          <w:szCs w:val="20"/>
        </w:rPr>
        <w:t>7- Respeitar os direitos dos titulares dos dados.</w:t>
      </w:r>
    </w:p>
    <w:p w14:paraId="6B477CAA" w14:textId="77777777" w:rsidR="00A42C97" w:rsidRPr="00AB3452" w:rsidRDefault="00A42C97" w:rsidP="00DF458E">
      <w:pPr>
        <w:spacing w:before="240" w:after="240"/>
        <w:jc w:val="both"/>
        <w:rPr>
          <w:rFonts w:eastAsia="Arial" w:cstheme="minorHAnsi"/>
          <w:sz w:val="20"/>
          <w:szCs w:val="20"/>
        </w:rPr>
      </w:pPr>
      <w:r w:rsidRPr="00AB3452">
        <w:rPr>
          <w:rFonts w:eastAsia="Arial" w:cstheme="minorHAnsi"/>
          <w:color w:val="000000" w:themeColor="text1"/>
          <w:sz w:val="20"/>
          <w:szCs w:val="20"/>
        </w:rPr>
        <w:t xml:space="preserve">As informações contidas no banco de dados e que serão utilizadas no presente estudo são: </w:t>
      </w:r>
      <w:r w:rsidRPr="00AB3452">
        <w:rPr>
          <w:rFonts w:eastAsia="Arial" w:cstheme="minorHAnsi"/>
          <w:color w:val="FF0000"/>
          <w:sz w:val="20"/>
          <w:szCs w:val="20"/>
        </w:rPr>
        <w:t>[descrever todas as variáveis que serão extraídas do banco de dados; se forem muitas, pode anexar o questionário do banco de dados ao fim do TCUD]</w:t>
      </w:r>
      <w:r w:rsidRPr="00AB3452">
        <w:rPr>
          <w:rFonts w:eastAsia="Arial" w:cstheme="minorHAnsi"/>
          <w:color w:val="000000" w:themeColor="text1"/>
          <w:sz w:val="20"/>
          <w:szCs w:val="20"/>
        </w:rPr>
        <w:t xml:space="preserve">. O acesso às fontes de dados pessoais será no período de </w:t>
      </w:r>
      <w:r w:rsidRPr="00AB3452">
        <w:rPr>
          <w:rFonts w:eastAsia="Arial" w:cstheme="minorHAnsi"/>
          <w:color w:val="FF0000"/>
          <w:sz w:val="20"/>
          <w:szCs w:val="20"/>
        </w:rPr>
        <w:t>mm/</w:t>
      </w:r>
      <w:proofErr w:type="spellStart"/>
      <w:r w:rsidRPr="00AB3452">
        <w:rPr>
          <w:rFonts w:eastAsia="Arial" w:cstheme="minorHAnsi"/>
          <w:color w:val="FF0000"/>
          <w:sz w:val="20"/>
          <w:szCs w:val="20"/>
        </w:rPr>
        <w:t>aaaa</w:t>
      </w:r>
      <w:proofErr w:type="spellEnd"/>
      <w:r w:rsidRPr="00AB3452">
        <w:rPr>
          <w:rFonts w:eastAsia="Arial" w:cstheme="minorHAnsi"/>
          <w:color w:val="000000" w:themeColor="text1"/>
          <w:sz w:val="20"/>
          <w:szCs w:val="20"/>
        </w:rPr>
        <w:t xml:space="preserve"> </w:t>
      </w:r>
      <w:r w:rsidRPr="00AB3452">
        <w:rPr>
          <w:rFonts w:eastAsia="Arial" w:cstheme="minorHAnsi"/>
          <w:sz w:val="20"/>
          <w:szCs w:val="20"/>
        </w:rPr>
        <w:t xml:space="preserve">(ou posterior, a depender da data de aprovação do CEP </w:t>
      </w:r>
      <w:proofErr w:type="spellStart"/>
      <w:r w:rsidRPr="00AB3452">
        <w:rPr>
          <w:rFonts w:eastAsia="Arial" w:cstheme="minorHAnsi"/>
          <w:sz w:val="20"/>
          <w:szCs w:val="20"/>
        </w:rPr>
        <w:t>Hemominas</w:t>
      </w:r>
      <w:proofErr w:type="spellEnd"/>
      <w:r w:rsidRPr="00AB3452">
        <w:rPr>
          <w:rFonts w:eastAsia="Arial" w:cstheme="minorHAnsi"/>
          <w:sz w:val="20"/>
          <w:szCs w:val="20"/>
        </w:rPr>
        <w:t xml:space="preserve">) </w:t>
      </w:r>
      <w:r w:rsidRPr="00AB3452">
        <w:rPr>
          <w:rFonts w:eastAsia="Arial" w:cstheme="minorHAnsi"/>
          <w:color w:val="000000" w:themeColor="text1"/>
          <w:sz w:val="20"/>
          <w:szCs w:val="20"/>
        </w:rPr>
        <w:t xml:space="preserve">a </w:t>
      </w:r>
      <w:r w:rsidRPr="00AB3452">
        <w:rPr>
          <w:rFonts w:eastAsia="Arial" w:cstheme="minorHAnsi"/>
          <w:color w:val="FF0000"/>
          <w:sz w:val="20"/>
          <w:szCs w:val="20"/>
        </w:rPr>
        <w:t>mm/</w:t>
      </w:r>
      <w:proofErr w:type="spellStart"/>
      <w:r w:rsidRPr="00AB3452">
        <w:rPr>
          <w:rFonts w:eastAsia="Arial" w:cstheme="minorHAnsi"/>
          <w:color w:val="FF0000"/>
          <w:sz w:val="20"/>
          <w:szCs w:val="20"/>
        </w:rPr>
        <w:t>aaaa</w:t>
      </w:r>
      <w:proofErr w:type="spellEnd"/>
      <w:r w:rsidRPr="00AB3452">
        <w:rPr>
          <w:rFonts w:eastAsia="Arial" w:cstheme="minorHAnsi"/>
          <w:color w:val="FF0000"/>
          <w:sz w:val="20"/>
          <w:szCs w:val="20"/>
        </w:rPr>
        <w:t>,</w:t>
      </w:r>
      <w:r w:rsidRPr="00AB3452">
        <w:rPr>
          <w:rFonts w:eastAsia="Arial" w:cstheme="minorHAnsi"/>
          <w:color w:val="000000" w:themeColor="text1"/>
          <w:sz w:val="20"/>
          <w:szCs w:val="20"/>
        </w:rPr>
        <w:t xml:space="preserve"> </w:t>
      </w:r>
      <w:r w:rsidRPr="00AB3452">
        <w:rPr>
          <w:rFonts w:eastAsia="Arial" w:cstheme="minorHAnsi"/>
          <w:color w:val="FF0000"/>
          <w:sz w:val="20"/>
          <w:szCs w:val="20"/>
        </w:rPr>
        <w:t>[informar o início e fim (mês e ano) previsto para acesso aos dados]</w:t>
      </w:r>
      <w:r w:rsidRPr="00AB3452">
        <w:rPr>
          <w:rFonts w:eastAsia="Arial" w:cstheme="minorHAnsi"/>
          <w:sz w:val="20"/>
          <w:szCs w:val="20"/>
        </w:rPr>
        <w:t xml:space="preserve">. </w:t>
      </w:r>
    </w:p>
    <w:p w14:paraId="30866C43" w14:textId="77777777" w:rsidR="00A42C97" w:rsidRPr="00AB3452" w:rsidRDefault="00A42C97" w:rsidP="00DF458E">
      <w:pPr>
        <w:spacing w:before="240" w:after="240"/>
        <w:jc w:val="both"/>
        <w:rPr>
          <w:rFonts w:eastAsia="Arial" w:cstheme="minorHAnsi"/>
          <w:sz w:val="20"/>
          <w:szCs w:val="20"/>
        </w:rPr>
      </w:pPr>
      <w:r w:rsidRPr="00AB3452">
        <w:rPr>
          <w:rFonts w:eastAsia="Arial" w:cstheme="minorHAnsi"/>
          <w:color w:val="000000" w:themeColor="text1"/>
          <w:sz w:val="20"/>
          <w:szCs w:val="20"/>
        </w:rPr>
        <w:t xml:space="preserve">Os dados pessoais obtidos serão armazenados como </w:t>
      </w:r>
      <w:r w:rsidRPr="00AB3452">
        <w:rPr>
          <w:rFonts w:eastAsia="Arial" w:cstheme="minorHAnsi"/>
          <w:color w:val="FF0000"/>
          <w:sz w:val="20"/>
          <w:szCs w:val="20"/>
        </w:rPr>
        <w:t xml:space="preserve">[descrever como os dados serão armazenados: planilhas, questionários, banco de dados eletrônico, </w:t>
      </w:r>
      <w:proofErr w:type="spellStart"/>
      <w:r w:rsidRPr="00AB3452">
        <w:rPr>
          <w:rFonts w:eastAsia="Arial" w:cstheme="minorHAnsi"/>
          <w:color w:val="FF0000"/>
          <w:sz w:val="20"/>
          <w:szCs w:val="20"/>
        </w:rPr>
        <w:t>etc</w:t>
      </w:r>
      <w:proofErr w:type="spellEnd"/>
      <w:r w:rsidRPr="00AB3452">
        <w:rPr>
          <w:rFonts w:eastAsia="Arial" w:cstheme="minorHAnsi"/>
          <w:color w:val="FF0000"/>
          <w:sz w:val="20"/>
          <w:szCs w:val="20"/>
        </w:rPr>
        <w:t>]</w:t>
      </w:r>
      <w:r w:rsidRPr="00AB3452">
        <w:rPr>
          <w:rFonts w:eastAsia="Arial" w:cstheme="minorHAnsi"/>
          <w:sz w:val="20"/>
          <w:szCs w:val="20"/>
        </w:rPr>
        <w:t>,</w:t>
      </w:r>
      <w:r w:rsidRPr="00AB3452">
        <w:rPr>
          <w:rFonts w:eastAsia="Arial" w:cstheme="minorHAnsi"/>
          <w:color w:val="FF0000"/>
          <w:sz w:val="20"/>
          <w:szCs w:val="20"/>
        </w:rPr>
        <w:t xml:space="preserve"> </w:t>
      </w:r>
      <w:r w:rsidRPr="00AB3452">
        <w:rPr>
          <w:rFonts w:eastAsia="Arial" w:cstheme="minorHAnsi"/>
          <w:color w:val="000000" w:themeColor="text1"/>
          <w:sz w:val="20"/>
          <w:szCs w:val="20"/>
        </w:rPr>
        <w:t xml:space="preserve">por um período de </w:t>
      </w:r>
      <w:r w:rsidRPr="00AB3452">
        <w:rPr>
          <w:rFonts w:eastAsia="Arial" w:cstheme="minorHAnsi"/>
          <w:color w:val="FF0000"/>
          <w:sz w:val="20"/>
          <w:szCs w:val="20"/>
        </w:rPr>
        <w:t>[informar por quantos anos a equipe ficará de posse das informações]</w:t>
      </w:r>
      <w:r w:rsidRPr="00AB3452">
        <w:rPr>
          <w:rFonts w:eastAsia="Arial" w:cstheme="minorHAnsi"/>
          <w:sz w:val="20"/>
          <w:szCs w:val="20"/>
        </w:rPr>
        <w:t xml:space="preserve">. A exclusão do banco de dados se dará em </w:t>
      </w:r>
      <w:r w:rsidRPr="00AB3452">
        <w:rPr>
          <w:rFonts w:eastAsia="Arial" w:cstheme="minorHAnsi"/>
          <w:color w:val="FF0000"/>
          <w:sz w:val="20"/>
          <w:szCs w:val="20"/>
        </w:rPr>
        <w:t>mm/</w:t>
      </w:r>
      <w:proofErr w:type="spellStart"/>
      <w:r w:rsidRPr="00AB3452">
        <w:rPr>
          <w:rFonts w:eastAsia="Arial" w:cstheme="minorHAnsi"/>
          <w:color w:val="FF0000"/>
          <w:sz w:val="20"/>
          <w:szCs w:val="20"/>
        </w:rPr>
        <w:t>aaaa</w:t>
      </w:r>
      <w:proofErr w:type="spellEnd"/>
      <w:r w:rsidRPr="00AB3452">
        <w:rPr>
          <w:rFonts w:eastAsia="Arial" w:cstheme="minorHAnsi"/>
          <w:sz w:val="20"/>
          <w:szCs w:val="20"/>
        </w:rPr>
        <w:t xml:space="preserve"> </w:t>
      </w:r>
      <w:r w:rsidRPr="00AB3452">
        <w:rPr>
          <w:rFonts w:eastAsia="Arial" w:cstheme="minorHAnsi"/>
          <w:color w:val="FF0000"/>
          <w:sz w:val="20"/>
          <w:szCs w:val="20"/>
        </w:rPr>
        <w:t>[informar o mês e ano;]</w:t>
      </w:r>
      <w:r w:rsidRPr="00AB3452">
        <w:rPr>
          <w:rFonts w:eastAsia="Arial" w:cstheme="minorHAnsi"/>
          <w:sz w:val="20"/>
          <w:szCs w:val="20"/>
        </w:rPr>
        <w:t xml:space="preserve">. </w:t>
      </w:r>
    </w:p>
    <w:p w14:paraId="2FF40C66" w14:textId="77777777" w:rsidR="00A42C97" w:rsidRPr="00AB3452" w:rsidRDefault="00A42C97" w:rsidP="00DF458E">
      <w:pPr>
        <w:spacing w:after="0"/>
        <w:jc w:val="both"/>
        <w:rPr>
          <w:rFonts w:eastAsia="Arial" w:cstheme="minorHAnsi"/>
          <w:sz w:val="20"/>
          <w:szCs w:val="20"/>
        </w:rPr>
      </w:pPr>
      <w:r w:rsidRPr="00AB3452">
        <w:rPr>
          <w:rFonts w:eastAsia="Arial" w:cstheme="minorHAnsi"/>
          <w:sz w:val="20"/>
          <w:szCs w:val="20"/>
        </w:rPr>
        <w:t xml:space="preserve">Os </w:t>
      </w:r>
      <w:r w:rsidRPr="00AB3452">
        <w:rPr>
          <w:rFonts w:eastAsia="Arial" w:cstheme="minorHAnsi"/>
          <w:color w:val="000000" w:themeColor="text1"/>
          <w:sz w:val="20"/>
          <w:szCs w:val="20"/>
        </w:rPr>
        <w:t>dados pessoais serão</w:t>
      </w:r>
      <w:r w:rsidRPr="00AB3452">
        <w:rPr>
          <w:rFonts w:eastAsia="Arial" w:cstheme="minorHAnsi"/>
          <w:sz w:val="20"/>
          <w:szCs w:val="20"/>
        </w:rPr>
        <w:t xml:space="preserve"> submetidos aos seguintes tratamentos (segundo </w:t>
      </w:r>
      <w:proofErr w:type="spellStart"/>
      <w:r w:rsidRPr="00AB3452">
        <w:rPr>
          <w:rFonts w:eastAsia="Arial" w:cstheme="minorHAnsi"/>
          <w:sz w:val="20"/>
          <w:szCs w:val="20"/>
        </w:rPr>
        <w:t>art</w:t>
      </w:r>
      <w:proofErr w:type="spellEnd"/>
      <w:r w:rsidRPr="00AB3452">
        <w:rPr>
          <w:rFonts w:eastAsia="Arial" w:cstheme="minorHAnsi"/>
          <w:sz w:val="20"/>
          <w:szCs w:val="20"/>
        </w:rPr>
        <w:t xml:space="preserve"> 5º da LGPD):</w:t>
      </w:r>
    </w:p>
    <w:p w14:paraId="408C7886" w14:textId="77777777" w:rsidR="00A42C97" w:rsidRPr="00AB3452" w:rsidRDefault="00A42C97" w:rsidP="00DF458E">
      <w:pPr>
        <w:spacing w:after="0"/>
        <w:jc w:val="both"/>
        <w:rPr>
          <w:rFonts w:eastAsia="Arial" w:cstheme="minorHAnsi"/>
          <w:color w:val="FF0000"/>
          <w:sz w:val="20"/>
          <w:szCs w:val="20"/>
        </w:rPr>
      </w:pPr>
      <w:proofErr w:type="gramStart"/>
      <w:r w:rsidRPr="00AB3452">
        <w:rPr>
          <w:rFonts w:eastAsia="Arial" w:cstheme="minorHAnsi"/>
          <w:sz w:val="20"/>
          <w:szCs w:val="20"/>
        </w:rPr>
        <w:t xml:space="preserve">(  </w:t>
      </w:r>
      <w:proofErr w:type="gramEnd"/>
      <w:r w:rsidRPr="00AB3452">
        <w:rPr>
          <w:rFonts w:eastAsia="Arial" w:cstheme="minorHAnsi"/>
          <w:sz w:val="20"/>
          <w:szCs w:val="20"/>
        </w:rPr>
        <w:t xml:space="preserve">   ) Coleta; (   ) Arquivamento; (   ) Processamento; (   ) Compartilhamento; (   ) Eliminação </w:t>
      </w:r>
      <w:r w:rsidRPr="00AB3452">
        <w:rPr>
          <w:rFonts w:eastAsia="Arial" w:cstheme="minorHAnsi"/>
          <w:color w:val="FF0000"/>
          <w:sz w:val="20"/>
          <w:szCs w:val="20"/>
        </w:rPr>
        <w:t>[marcar os tratamentos que irá fazer]</w:t>
      </w:r>
    </w:p>
    <w:p w14:paraId="67F893DB" w14:textId="08827220" w:rsidR="00A42C97" w:rsidRPr="00AB3452" w:rsidRDefault="00A42C97" w:rsidP="00DF458E">
      <w:pPr>
        <w:jc w:val="both"/>
        <w:rPr>
          <w:sz w:val="20"/>
          <w:szCs w:val="20"/>
        </w:rPr>
      </w:pPr>
      <w:r w:rsidRPr="00AB3452">
        <w:rPr>
          <w:sz w:val="20"/>
          <w:szCs w:val="20"/>
        </w:rPr>
        <w:t>Em razão dos dados pessoais propriamente ditos aos quais me fo</w:t>
      </w:r>
      <w:r w:rsidR="00886C04">
        <w:rPr>
          <w:sz w:val="20"/>
          <w:szCs w:val="20"/>
        </w:rPr>
        <w:t>i</w:t>
      </w:r>
      <w:r w:rsidRPr="00AB3452">
        <w:rPr>
          <w:sz w:val="20"/>
          <w:szCs w:val="20"/>
        </w:rPr>
        <w:t xml:space="preserve"> confiado o tratamento, comprometemo-nos a seguir e respeitar integralmente as disposições contidas nos termos da LGPD.</w:t>
      </w:r>
    </w:p>
    <w:p w14:paraId="464D16F8" w14:textId="7C9B4057" w:rsidR="00A42C97" w:rsidRPr="00AB3452" w:rsidRDefault="00A42C97" w:rsidP="00DF458E">
      <w:pPr>
        <w:jc w:val="both"/>
        <w:rPr>
          <w:color w:val="000000" w:themeColor="text1"/>
          <w:sz w:val="20"/>
          <w:szCs w:val="20"/>
        </w:rPr>
      </w:pPr>
      <w:r w:rsidRPr="00AB3452">
        <w:rPr>
          <w:color w:val="000000" w:themeColor="text1"/>
          <w:sz w:val="20"/>
          <w:szCs w:val="20"/>
        </w:rPr>
        <w:lastRenderedPageBreak/>
        <w:t xml:space="preserve">Este termo será utilizado apenas para fins desta pesquisa. Estamos cientes que qualquer outra pesquisa em que seja necessário coletar informações, mesmo que relacionadas a esta, deverá ser submetida à nova apreciação pela </w:t>
      </w:r>
      <w:proofErr w:type="spellStart"/>
      <w:r w:rsidRPr="00AB3452">
        <w:rPr>
          <w:color w:val="000000" w:themeColor="text1"/>
          <w:sz w:val="20"/>
          <w:szCs w:val="20"/>
        </w:rPr>
        <w:t>Hemominas</w:t>
      </w:r>
      <w:proofErr w:type="spellEnd"/>
      <w:r w:rsidRPr="00AB3452">
        <w:rPr>
          <w:color w:val="000000" w:themeColor="text1"/>
          <w:sz w:val="20"/>
          <w:szCs w:val="20"/>
        </w:rPr>
        <w:t>.</w:t>
      </w:r>
      <w:r w:rsidR="003D4B62" w:rsidRPr="00AB3452">
        <w:rPr>
          <w:color w:val="000000" w:themeColor="text1"/>
          <w:sz w:val="20"/>
          <w:szCs w:val="20"/>
        </w:rPr>
        <w:t xml:space="preserve"> </w:t>
      </w:r>
    </w:p>
    <w:p w14:paraId="6DCE884A" w14:textId="577B7B77" w:rsidR="00A42C97" w:rsidRPr="00AB3452" w:rsidRDefault="00A42C97" w:rsidP="00DF458E">
      <w:pPr>
        <w:jc w:val="both"/>
        <w:rPr>
          <w:color w:val="000000" w:themeColor="text1"/>
          <w:sz w:val="20"/>
          <w:szCs w:val="20"/>
        </w:rPr>
      </w:pPr>
      <w:r w:rsidRPr="00AB3452">
        <w:rPr>
          <w:color w:val="000000" w:themeColor="text1"/>
          <w:sz w:val="20"/>
          <w:szCs w:val="20"/>
        </w:rPr>
        <w:t xml:space="preserve">Membros da equipe de pesquisa, incluindo pesquisador responsável, que terão acesso aos dados pessoais não </w:t>
      </w:r>
      <w:proofErr w:type="spellStart"/>
      <w:r w:rsidRPr="00AB3452">
        <w:rPr>
          <w:color w:val="000000" w:themeColor="text1"/>
          <w:sz w:val="20"/>
          <w:szCs w:val="20"/>
        </w:rPr>
        <w:t>anonimizados</w:t>
      </w:r>
      <w:proofErr w:type="spellEnd"/>
      <w:r w:rsidRPr="00AB3452">
        <w:rPr>
          <w:color w:val="000000" w:themeColor="text1"/>
          <w:sz w:val="20"/>
          <w:szCs w:val="20"/>
        </w:rPr>
        <w:t>.</w:t>
      </w:r>
    </w:p>
    <w:p w14:paraId="0D0F792A" w14:textId="77777777" w:rsidR="00AB3452" w:rsidRDefault="00AB3452">
      <w:pPr>
        <w:spacing w:after="0" w:line="240" w:lineRule="auto"/>
        <w:rPr>
          <w:b/>
        </w:rPr>
      </w:pPr>
      <w:r>
        <w:rPr>
          <w:b/>
        </w:rPr>
        <w:br w:type="page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B3452" w14:paraId="01F4D6C8" w14:textId="77777777" w:rsidTr="00AB3452">
        <w:tc>
          <w:tcPr>
            <w:tcW w:w="9062" w:type="dxa"/>
            <w:shd w:val="clear" w:color="auto" w:fill="B4C6E7" w:themeFill="accent1" w:themeFillTint="66"/>
          </w:tcPr>
          <w:p w14:paraId="4F175C44" w14:textId="6707F704" w:rsidR="00AB3452" w:rsidRDefault="00AB3452" w:rsidP="00E035A6">
            <w:pPr>
              <w:spacing w:after="0" w:line="360" w:lineRule="auto"/>
              <w:jc w:val="center"/>
              <w:rPr>
                <w:b/>
              </w:rPr>
            </w:pPr>
            <w:r w:rsidRPr="009A0525">
              <w:rPr>
                <w:b/>
              </w:rPr>
              <w:lastRenderedPageBreak/>
              <w:t xml:space="preserve">ANEXO </w:t>
            </w:r>
            <w:r w:rsidR="00FE1147">
              <w:rPr>
                <w:b/>
              </w:rPr>
              <w:t>3</w:t>
            </w:r>
            <w:r w:rsidRPr="009A0525">
              <w:rPr>
                <w:b/>
              </w:rPr>
              <w:t>: TERMO DE CONSTITUIÇÃO DE BIO</w:t>
            </w:r>
            <w:r w:rsidR="00810A7D">
              <w:rPr>
                <w:b/>
              </w:rPr>
              <w:t>R</w:t>
            </w:r>
            <w:r w:rsidRPr="009A0525">
              <w:rPr>
                <w:b/>
              </w:rPr>
              <w:t>REPOSITÓRIO</w:t>
            </w:r>
          </w:p>
          <w:p w14:paraId="61C6DEDF" w14:textId="77777777" w:rsidR="00810A7D" w:rsidRDefault="00E035A6" w:rsidP="00810A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035A6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O</w:t>
            </w:r>
            <w:r w:rsidRPr="00E035A6">
              <w:rPr>
                <w:sz w:val="18"/>
                <w:szCs w:val="18"/>
              </w:rPr>
              <w:t xml:space="preserve"> documento de</w:t>
            </w:r>
            <w:r w:rsidR="00A241B5">
              <w:rPr>
                <w:sz w:val="18"/>
                <w:szCs w:val="18"/>
              </w:rPr>
              <w:t>v</w:t>
            </w:r>
            <w:r w:rsidRPr="00E035A6">
              <w:rPr>
                <w:sz w:val="18"/>
                <w:szCs w:val="18"/>
              </w:rPr>
              <w:t xml:space="preserve">e ser preenchido </w:t>
            </w:r>
            <w:r w:rsidR="00101F48">
              <w:rPr>
                <w:sz w:val="18"/>
                <w:szCs w:val="18"/>
              </w:rPr>
              <w:t xml:space="preserve">apenas </w:t>
            </w:r>
            <w:r w:rsidRPr="00E035A6">
              <w:rPr>
                <w:sz w:val="18"/>
                <w:szCs w:val="18"/>
              </w:rPr>
              <w:t>para projetos que envolvam o compartilhamento de amostras</w:t>
            </w:r>
            <w:r w:rsidR="00810A7D">
              <w:rPr>
                <w:sz w:val="18"/>
                <w:szCs w:val="18"/>
              </w:rPr>
              <w:t xml:space="preserve">, </w:t>
            </w:r>
          </w:p>
          <w:p w14:paraId="0FF34042" w14:textId="0823D59F" w:rsidR="00AB3452" w:rsidRDefault="00810A7D" w:rsidP="00810A7D">
            <w:pPr>
              <w:spacing w:after="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</w:rPr>
              <w:t>caso não haja esta página pode ser removida</w:t>
            </w:r>
            <w:r w:rsidR="00E035A6">
              <w:rPr>
                <w:sz w:val="18"/>
                <w:szCs w:val="18"/>
              </w:rPr>
              <w:t>)</w:t>
            </w:r>
          </w:p>
        </w:tc>
      </w:tr>
    </w:tbl>
    <w:p w14:paraId="4D025094" w14:textId="77777777" w:rsidR="00AB3452" w:rsidRDefault="00AB3452" w:rsidP="0075303F">
      <w:pPr>
        <w:spacing w:after="0"/>
        <w:jc w:val="center"/>
        <w:rPr>
          <w:b/>
        </w:rPr>
      </w:pPr>
    </w:p>
    <w:p w14:paraId="3FD454C7" w14:textId="2957D5F2" w:rsidR="00A42C97" w:rsidRPr="00AB3452" w:rsidRDefault="00A42C97" w:rsidP="00A42C97">
      <w:pPr>
        <w:spacing w:after="0"/>
        <w:jc w:val="both"/>
        <w:rPr>
          <w:sz w:val="20"/>
          <w:szCs w:val="20"/>
        </w:rPr>
      </w:pPr>
      <w:r w:rsidRPr="00AB3452">
        <w:rPr>
          <w:sz w:val="20"/>
          <w:szCs w:val="20"/>
        </w:rPr>
        <w:t xml:space="preserve">O presente termo estabelece as normas para formação, operacionalização, possível compartilhamento e utilização do material biológico humano coletado e armazenado em </w:t>
      </w:r>
      <w:proofErr w:type="spellStart"/>
      <w:r w:rsidRPr="00AB3452">
        <w:rPr>
          <w:sz w:val="20"/>
          <w:szCs w:val="20"/>
        </w:rPr>
        <w:t>Biorrepositório</w:t>
      </w:r>
      <w:proofErr w:type="spellEnd"/>
      <w:r w:rsidRPr="00AB3452">
        <w:rPr>
          <w:sz w:val="20"/>
          <w:szCs w:val="20"/>
        </w:rPr>
        <w:t>, vinculado ao Projeto de Pesquisa “</w:t>
      </w:r>
      <w:r w:rsidRPr="00AB3452">
        <w:rPr>
          <w:color w:val="FF0000"/>
          <w:sz w:val="20"/>
          <w:szCs w:val="20"/>
        </w:rPr>
        <w:t>(Colocar o título do projeto de pesquisa)</w:t>
      </w:r>
      <w:r w:rsidRPr="00AB3452">
        <w:rPr>
          <w:sz w:val="20"/>
          <w:szCs w:val="20"/>
        </w:rPr>
        <w:t>”</w:t>
      </w:r>
      <w:r w:rsidRPr="00AB3452">
        <w:rPr>
          <w:color w:val="FF0000"/>
          <w:sz w:val="20"/>
          <w:szCs w:val="20"/>
        </w:rPr>
        <w:t xml:space="preserve"> </w:t>
      </w:r>
      <w:r w:rsidRPr="00AB3452">
        <w:rPr>
          <w:sz w:val="20"/>
          <w:szCs w:val="20"/>
        </w:rPr>
        <w:t xml:space="preserve">a ser gerenciado pelo(a) pesquisador(a) </w:t>
      </w:r>
      <w:r w:rsidRPr="00AB3452">
        <w:rPr>
          <w:color w:val="FF0000"/>
          <w:sz w:val="20"/>
          <w:szCs w:val="20"/>
        </w:rPr>
        <w:t xml:space="preserve">(Colocar o nome do pesquisador </w:t>
      </w:r>
      <w:r w:rsidR="00E035A6">
        <w:rPr>
          <w:color w:val="FF0000"/>
          <w:sz w:val="20"/>
          <w:szCs w:val="20"/>
        </w:rPr>
        <w:t>coordenador do projeto</w:t>
      </w:r>
      <w:r w:rsidRPr="00AB3452">
        <w:rPr>
          <w:color w:val="FF0000"/>
          <w:sz w:val="20"/>
          <w:szCs w:val="20"/>
        </w:rPr>
        <w:t>)</w:t>
      </w:r>
      <w:r w:rsidRPr="00AB3452">
        <w:rPr>
          <w:sz w:val="20"/>
          <w:szCs w:val="20"/>
        </w:rPr>
        <w:t xml:space="preserve"> </w:t>
      </w:r>
      <w:r w:rsidR="0058565E">
        <w:rPr>
          <w:sz w:val="20"/>
          <w:szCs w:val="20"/>
        </w:rPr>
        <w:t xml:space="preserve">lotado na </w:t>
      </w:r>
      <w:r w:rsidR="0058565E" w:rsidRPr="00AB3452">
        <w:rPr>
          <w:color w:val="FF0000"/>
          <w:sz w:val="20"/>
          <w:szCs w:val="20"/>
        </w:rPr>
        <w:t>(colocar o nome da instituição parceira, o endereço</w:t>
      </w:r>
      <w:r w:rsidR="0058565E">
        <w:rPr>
          <w:color w:val="FF0000"/>
          <w:sz w:val="20"/>
          <w:szCs w:val="20"/>
        </w:rPr>
        <w:t xml:space="preserve"> e CNPJ)</w:t>
      </w:r>
      <w:r w:rsidR="0058565E">
        <w:rPr>
          <w:sz w:val="20"/>
          <w:szCs w:val="20"/>
        </w:rPr>
        <w:t xml:space="preserve"> </w:t>
      </w:r>
      <w:r w:rsidRPr="00AB3452">
        <w:rPr>
          <w:sz w:val="20"/>
          <w:szCs w:val="20"/>
        </w:rPr>
        <w:t xml:space="preserve">com participação do </w:t>
      </w:r>
      <w:r w:rsidRPr="00AB3452">
        <w:rPr>
          <w:color w:val="FF0000"/>
          <w:sz w:val="20"/>
          <w:szCs w:val="20"/>
        </w:rPr>
        <w:t xml:space="preserve">(colocar a unidade da Fundação </w:t>
      </w:r>
      <w:proofErr w:type="spellStart"/>
      <w:r w:rsidRPr="00AB3452">
        <w:rPr>
          <w:color w:val="FF0000"/>
          <w:sz w:val="20"/>
          <w:szCs w:val="20"/>
        </w:rPr>
        <w:t>Hemominas</w:t>
      </w:r>
      <w:proofErr w:type="spellEnd"/>
      <w:r w:rsidRPr="00AB3452">
        <w:rPr>
          <w:color w:val="FF0000"/>
          <w:sz w:val="20"/>
          <w:szCs w:val="20"/>
        </w:rPr>
        <w:t>)</w:t>
      </w:r>
      <w:r w:rsidRPr="00AB3452">
        <w:rPr>
          <w:sz w:val="20"/>
          <w:szCs w:val="20"/>
        </w:rPr>
        <w:t xml:space="preserve"> da Fundação </w:t>
      </w:r>
      <w:proofErr w:type="spellStart"/>
      <w:r w:rsidRPr="00AB3452">
        <w:rPr>
          <w:sz w:val="20"/>
          <w:szCs w:val="20"/>
        </w:rPr>
        <w:t>Hemominas</w:t>
      </w:r>
      <w:proofErr w:type="spellEnd"/>
      <w:r w:rsidRPr="00AB3452">
        <w:rPr>
          <w:sz w:val="20"/>
          <w:szCs w:val="20"/>
        </w:rPr>
        <w:t xml:space="preserve">, </w:t>
      </w:r>
      <w:r w:rsidRPr="00AB3452">
        <w:rPr>
          <w:color w:val="FF0000"/>
          <w:sz w:val="20"/>
          <w:szCs w:val="20"/>
        </w:rPr>
        <w:t>(colocar endereço completo da unidade),</w:t>
      </w:r>
      <w:r w:rsidRPr="00AB3452">
        <w:rPr>
          <w:sz w:val="20"/>
          <w:szCs w:val="20"/>
        </w:rPr>
        <w:t xml:space="preserve"> e da(o) </w:t>
      </w:r>
      <w:r w:rsidRPr="00AB3452">
        <w:rPr>
          <w:color w:val="FF0000"/>
          <w:sz w:val="20"/>
          <w:szCs w:val="20"/>
        </w:rPr>
        <w:t xml:space="preserve">(colocar o nome da instituição parceira, o endereço, </w:t>
      </w:r>
      <w:r w:rsidR="0058565E">
        <w:rPr>
          <w:color w:val="FF0000"/>
          <w:sz w:val="20"/>
          <w:szCs w:val="20"/>
        </w:rPr>
        <w:t>caso haja instituição parceira</w:t>
      </w:r>
      <w:r w:rsidRPr="00AB3452">
        <w:rPr>
          <w:color w:val="FF0000"/>
          <w:sz w:val="20"/>
          <w:szCs w:val="20"/>
        </w:rPr>
        <w:t>)</w:t>
      </w:r>
      <w:r w:rsidRPr="00AB3452">
        <w:rPr>
          <w:sz w:val="20"/>
          <w:szCs w:val="20"/>
        </w:rPr>
        <w:t>, conforme definido na legislação competente, atendendo, em especial, ao disposto na Resolução CNS 441/11 e na Resolução CNS 466/12.</w:t>
      </w:r>
    </w:p>
    <w:p w14:paraId="4FC52AF6" w14:textId="77777777" w:rsidR="00A42C97" w:rsidRPr="00AB3452" w:rsidRDefault="00A42C97" w:rsidP="00A42C97">
      <w:pPr>
        <w:spacing w:after="0"/>
        <w:jc w:val="both"/>
        <w:rPr>
          <w:sz w:val="20"/>
          <w:szCs w:val="20"/>
        </w:rPr>
      </w:pPr>
    </w:p>
    <w:p w14:paraId="5A0E02F2" w14:textId="29B76714" w:rsidR="00A42C97" w:rsidRPr="00AB3452" w:rsidRDefault="00A42C97" w:rsidP="00A42C97">
      <w:pPr>
        <w:spacing w:after="0"/>
        <w:jc w:val="both"/>
        <w:rPr>
          <w:sz w:val="20"/>
          <w:szCs w:val="20"/>
        </w:rPr>
      </w:pPr>
      <w:r w:rsidRPr="00AB3452">
        <w:rPr>
          <w:sz w:val="20"/>
          <w:szCs w:val="20"/>
        </w:rPr>
        <w:t xml:space="preserve">1. O </w:t>
      </w:r>
      <w:proofErr w:type="spellStart"/>
      <w:r w:rsidRPr="00AB3452">
        <w:rPr>
          <w:sz w:val="20"/>
          <w:szCs w:val="20"/>
        </w:rPr>
        <w:t>Biorrepositório</w:t>
      </w:r>
      <w:proofErr w:type="spellEnd"/>
      <w:r w:rsidRPr="00AB3452">
        <w:rPr>
          <w:sz w:val="20"/>
          <w:szCs w:val="20"/>
        </w:rPr>
        <w:t xml:space="preserve">, constituído por </w:t>
      </w:r>
      <w:r w:rsidRPr="00AB3452">
        <w:rPr>
          <w:color w:val="FF0000"/>
          <w:sz w:val="20"/>
          <w:szCs w:val="20"/>
        </w:rPr>
        <w:t>(colocar o tipo de amostra biológica</w:t>
      </w:r>
      <w:r w:rsidR="0058565E">
        <w:rPr>
          <w:color w:val="FF0000"/>
          <w:sz w:val="20"/>
          <w:szCs w:val="20"/>
        </w:rPr>
        <w:t xml:space="preserve">, </w:t>
      </w:r>
      <w:r w:rsidRPr="00AB3452">
        <w:rPr>
          <w:color w:val="FF0000"/>
          <w:sz w:val="20"/>
          <w:szCs w:val="20"/>
        </w:rPr>
        <w:t>número de amostras</w:t>
      </w:r>
      <w:r w:rsidR="0058565E">
        <w:rPr>
          <w:color w:val="FF0000"/>
          <w:sz w:val="20"/>
          <w:szCs w:val="20"/>
        </w:rPr>
        <w:t xml:space="preserve"> e volume</w:t>
      </w:r>
      <w:r w:rsidRPr="00AB3452">
        <w:rPr>
          <w:color w:val="FF0000"/>
          <w:sz w:val="20"/>
          <w:szCs w:val="20"/>
        </w:rPr>
        <w:t>)</w:t>
      </w:r>
      <w:r w:rsidRPr="00AB3452">
        <w:rPr>
          <w:sz w:val="20"/>
          <w:szCs w:val="20"/>
        </w:rPr>
        <w:t xml:space="preserve">, será sediado e armazenado no(a) </w:t>
      </w:r>
      <w:r w:rsidRPr="00AB3452">
        <w:rPr>
          <w:color w:val="FF0000"/>
          <w:sz w:val="20"/>
          <w:szCs w:val="20"/>
        </w:rPr>
        <w:t>(colocar o local de armazenamento das amostras)</w:t>
      </w:r>
      <w:r w:rsidRPr="00AB3452">
        <w:rPr>
          <w:sz w:val="20"/>
          <w:szCs w:val="20"/>
        </w:rPr>
        <w:t xml:space="preserve">, inscrito(a) no CNPJ sob o nº </w:t>
      </w:r>
      <w:r w:rsidRPr="00AB3452">
        <w:rPr>
          <w:color w:val="FF0000"/>
          <w:sz w:val="20"/>
          <w:szCs w:val="20"/>
        </w:rPr>
        <w:t>(colocar o número do CNPJ)</w:t>
      </w:r>
      <w:r w:rsidRPr="00AB3452">
        <w:rPr>
          <w:sz w:val="20"/>
          <w:szCs w:val="20"/>
        </w:rPr>
        <w:t xml:space="preserve"> e situado(a) em </w:t>
      </w:r>
      <w:r w:rsidRPr="00AB3452">
        <w:rPr>
          <w:color w:val="FF0000"/>
          <w:sz w:val="20"/>
          <w:szCs w:val="20"/>
        </w:rPr>
        <w:t>(colocar o endereço completo)</w:t>
      </w:r>
      <w:r w:rsidRPr="00AB3452">
        <w:rPr>
          <w:sz w:val="20"/>
          <w:szCs w:val="20"/>
        </w:rPr>
        <w:t>.</w:t>
      </w:r>
    </w:p>
    <w:p w14:paraId="6693E71D" w14:textId="77777777" w:rsidR="00A42C97" w:rsidRPr="00AB3452" w:rsidRDefault="00A42C97" w:rsidP="00A42C97">
      <w:pPr>
        <w:spacing w:after="0"/>
        <w:jc w:val="both"/>
        <w:rPr>
          <w:sz w:val="20"/>
          <w:szCs w:val="20"/>
        </w:rPr>
      </w:pPr>
    </w:p>
    <w:p w14:paraId="53161E46" w14:textId="119899CE" w:rsidR="00A42C97" w:rsidRPr="00AB3452" w:rsidRDefault="00A42C97" w:rsidP="00A42C97">
      <w:pPr>
        <w:spacing w:after="0"/>
        <w:jc w:val="both"/>
        <w:rPr>
          <w:color w:val="FF0000"/>
          <w:sz w:val="20"/>
          <w:szCs w:val="20"/>
        </w:rPr>
      </w:pPr>
      <w:r w:rsidRPr="00AB3452">
        <w:rPr>
          <w:sz w:val="20"/>
          <w:szCs w:val="20"/>
        </w:rPr>
        <w:t xml:space="preserve">2. O material biológico constituinte do </w:t>
      </w:r>
      <w:proofErr w:type="spellStart"/>
      <w:r w:rsidRPr="00AB3452">
        <w:rPr>
          <w:sz w:val="20"/>
          <w:szCs w:val="20"/>
        </w:rPr>
        <w:t>Biorrepositório</w:t>
      </w:r>
      <w:proofErr w:type="spellEnd"/>
      <w:r w:rsidRPr="00AB3452">
        <w:rPr>
          <w:sz w:val="20"/>
          <w:szCs w:val="20"/>
        </w:rPr>
        <w:t xml:space="preserve"> será mantido em </w:t>
      </w:r>
      <w:r w:rsidRPr="00AB3452">
        <w:rPr>
          <w:color w:val="FF0000"/>
          <w:sz w:val="20"/>
          <w:szCs w:val="20"/>
        </w:rPr>
        <w:t xml:space="preserve">(colocar </w:t>
      </w:r>
      <w:r w:rsidR="00886C04">
        <w:rPr>
          <w:color w:val="FF0000"/>
          <w:sz w:val="20"/>
          <w:szCs w:val="20"/>
        </w:rPr>
        <w:t xml:space="preserve">quais </w:t>
      </w:r>
      <w:r w:rsidRPr="00AB3452">
        <w:rPr>
          <w:color w:val="FF0000"/>
          <w:sz w:val="20"/>
          <w:szCs w:val="20"/>
        </w:rPr>
        <w:t>as condições de armazenamento das amostras, tal como, temperatura, tipo de equipamento, dentre outros).</w:t>
      </w:r>
    </w:p>
    <w:p w14:paraId="12943BFF" w14:textId="77777777" w:rsidR="00A42C97" w:rsidRPr="00AB3452" w:rsidRDefault="00A42C97" w:rsidP="00A42C97">
      <w:pPr>
        <w:spacing w:after="0"/>
        <w:jc w:val="both"/>
        <w:rPr>
          <w:sz w:val="20"/>
          <w:szCs w:val="20"/>
        </w:rPr>
      </w:pPr>
    </w:p>
    <w:p w14:paraId="5BCE73EF" w14:textId="77777777" w:rsidR="00A42C97" w:rsidRPr="00AB3452" w:rsidRDefault="00A42C97" w:rsidP="00A42C97">
      <w:pPr>
        <w:spacing w:after="0"/>
        <w:jc w:val="both"/>
        <w:rPr>
          <w:sz w:val="20"/>
          <w:szCs w:val="20"/>
        </w:rPr>
      </w:pPr>
      <w:r w:rsidRPr="00AB3452">
        <w:rPr>
          <w:sz w:val="20"/>
          <w:szCs w:val="20"/>
        </w:rPr>
        <w:t xml:space="preserve">3. O prazo de armazenamento do </w:t>
      </w:r>
      <w:proofErr w:type="spellStart"/>
      <w:r w:rsidRPr="00AB3452">
        <w:rPr>
          <w:sz w:val="20"/>
          <w:szCs w:val="20"/>
        </w:rPr>
        <w:t>Biorrepositório</w:t>
      </w:r>
      <w:proofErr w:type="spellEnd"/>
      <w:r w:rsidRPr="00AB3452">
        <w:rPr>
          <w:sz w:val="20"/>
          <w:szCs w:val="20"/>
        </w:rPr>
        <w:t xml:space="preserve"> será o mesmo definido no cronograma do projeto de pesquisa aprovado pelo Comitê de Ética em Pesquisa da Fundação </w:t>
      </w:r>
      <w:proofErr w:type="spellStart"/>
      <w:r w:rsidRPr="00AB3452">
        <w:rPr>
          <w:sz w:val="20"/>
          <w:szCs w:val="20"/>
        </w:rPr>
        <w:t>Hemominas</w:t>
      </w:r>
      <w:proofErr w:type="spellEnd"/>
      <w:r w:rsidRPr="00AB3452">
        <w:rPr>
          <w:sz w:val="20"/>
          <w:szCs w:val="20"/>
        </w:rPr>
        <w:t>.</w:t>
      </w:r>
    </w:p>
    <w:p w14:paraId="1A4290E9" w14:textId="77777777" w:rsidR="00A42C97" w:rsidRPr="00AB3452" w:rsidRDefault="00A42C97" w:rsidP="00A42C97">
      <w:pPr>
        <w:spacing w:after="0"/>
        <w:jc w:val="both"/>
        <w:rPr>
          <w:sz w:val="20"/>
          <w:szCs w:val="20"/>
        </w:rPr>
      </w:pPr>
    </w:p>
    <w:p w14:paraId="06BE0281" w14:textId="77777777" w:rsidR="00A42C97" w:rsidRPr="00AB3452" w:rsidRDefault="00A42C97" w:rsidP="00A42C97">
      <w:pPr>
        <w:spacing w:after="0"/>
        <w:jc w:val="both"/>
        <w:rPr>
          <w:sz w:val="20"/>
          <w:szCs w:val="20"/>
        </w:rPr>
      </w:pPr>
      <w:r w:rsidRPr="00AB3452">
        <w:rPr>
          <w:sz w:val="20"/>
          <w:szCs w:val="20"/>
        </w:rPr>
        <w:t xml:space="preserve">4. O </w:t>
      </w:r>
      <w:proofErr w:type="spellStart"/>
      <w:r w:rsidRPr="00AB3452">
        <w:rPr>
          <w:sz w:val="20"/>
          <w:szCs w:val="20"/>
        </w:rPr>
        <w:t>Biorrepositório</w:t>
      </w:r>
      <w:proofErr w:type="spellEnd"/>
      <w:r w:rsidRPr="00AB3452">
        <w:rPr>
          <w:sz w:val="20"/>
          <w:szCs w:val="20"/>
        </w:rPr>
        <w:t xml:space="preserve"> estará sob a responsabilidade do pesquisador principal do projeto e poderá ser supervisionado a qualquer momento pela Fundação </w:t>
      </w:r>
      <w:proofErr w:type="spellStart"/>
      <w:r w:rsidRPr="00AB3452">
        <w:rPr>
          <w:sz w:val="20"/>
          <w:szCs w:val="20"/>
        </w:rPr>
        <w:t>Hemominas</w:t>
      </w:r>
      <w:proofErr w:type="spellEnd"/>
      <w:r w:rsidRPr="00AB3452">
        <w:rPr>
          <w:sz w:val="20"/>
          <w:szCs w:val="20"/>
        </w:rPr>
        <w:t xml:space="preserve"> e, quando for o caso, pela(s) instituição(</w:t>
      </w:r>
      <w:proofErr w:type="spellStart"/>
      <w:r w:rsidRPr="00AB3452">
        <w:rPr>
          <w:sz w:val="20"/>
          <w:szCs w:val="20"/>
        </w:rPr>
        <w:t>ões</w:t>
      </w:r>
      <w:proofErr w:type="spellEnd"/>
      <w:r w:rsidRPr="00AB3452">
        <w:rPr>
          <w:sz w:val="20"/>
          <w:szCs w:val="20"/>
        </w:rPr>
        <w:t>) parceira(s) envolvida(s) na execução do projeto de pesquisa;</w:t>
      </w:r>
    </w:p>
    <w:p w14:paraId="4272C9C2" w14:textId="77777777" w:rsidR="00A42C97" w:rsidRPr="00AB3452" w:rsidRDefault="00A42C97" w:rsidP="00A42C97">
      <w:pPr>
        <w:spacing w:after="0"/>
        <w:jc w:val="both"/>
        <w:rPr>
          <w:sz w:val="20"/>
          <w:szCs w:val="20"/>
        </w:rPr>
      </w:pPr>
    </w:p>
    <w:p w14:paraId="48B2E879" w14:textId="77777777" w:rsidR="00A42C97" w:rsidRPr="00AB3452" w:rsidRDefault="00A42C97" w:rsidP="00A42C97">
      <w:pPr>
        <w:spacing w:after="0"/>
        <w:jc w:val="both"/>
        <w:rPr>
          <w:sz w:val="20"/>
          <w:szCs w:val="20"/>
        </w:rPr>
      </w:pPr>
      <w:r w:rsidRPr="00AB3452">
        <w:rPr>
          <w:sz w:val="20"/>
          <w:szCs w:val="20"/>
        </w:rPr>
        <w:t xml:space="preserve">5. São vedados, nos termos da legislação vigente, a utilização comercial e o patenteamento de material biológico humano armazenado em </w:t>
      </w:r>
      <w:proofErr w:type="spellStart"/>
      <w:r w:rsidRPr="00AB3452">
        <w:rPr>
          <w:sz w:val="20"/>
          <w:szCs w:val="20"/>
        </w:rPr>
        <w:t>biorrepositório</w:t>
      </w:r>
      <w:proofErr w:type="spellEnd"/>
      <w:r w:rsidRPr="00AB3452">
        <w:rPr>
          <w:sz w:val="20"/>
          <w:szCs w:val="20"/>
        </w:rPr>
        <w:t xml:space="preserve"> (Portaria nº 2.201, de 14 de setembro de 2011).</w:t>
      </w:r>
    </w:p>
    <w:p w14:paraId="128D515C" w14:textId="77777777" w:rsidR="00A42C97" w:rsidRPr="00AB3452" w:rsidRDefault="00A42C97" w:rsidP="00A42C97">
      <w:pPr>
        <w:spacing w:after="0"/>
        <w:jc w:val="both"/>
        <w:rPr>
          <w:sz w:val="20"/>
          <w:szCs w:val="20"/>
        </w:rPr>
      </w:pPr>
    </w:p>
    <w:p w14:paraId="5277035F" w14:textId="77777777" w:rsidR="00A42C97" w:rsidRPr="00AB3452" w:rsidRDefault="00A42C97" w:rsidP="00A42C97">
      <w:pPr>
        <w:jc w:val="both"/>
        <w:rPr>
          <w:sz w:val="20"/>
          <w:szCs w:val="20"/>
        </w:rPr>
      </w:pPr>
      <w:r w:rsidRPr="00AB3452">
        <w:rPr>
          <w:sz w:val="20"/>
          <w:szCs w:val="20"/>
        </w:rPr>
        <w:t>6. Em caso de envolvimento de mais de uma instituição na execução do projeto de pesquisa:</w:t>
      </w:r>
    </w:p>
    <w:p w14:paraId="3AC94242" w14:textId="77777777" w:rsidR="00A42C97" w:rsidRPr="00AB3452" w:rsidRDefault="00A42C97" w:rsidP="00A42C97">
      <w:pPr>
        <w:jc w:val="both"/>
        <w:rPr>
          <w:sz w:val="20"/>
          <w:szCs w:val="20"/>
        </w:rPr>
      </w:pPr>
      <w:r w:rsidRPr="00AB3452">
        <w:rPr>
          <w:sz w:val="20"/>
          <w:szCs w:val="20"/>
        </w:rPr>
        <w:t>6.1. As instituições, devidamente representadas, poderão ter acesso aos dados e materiais obtidos em decorrência da execução do projeto de pesquisa, durante sua vigência, mediante solicitação aos membros da equipe do projeto de pesquisa.</w:t>
      </w:r>
    </w:p>
    <w:p w14:paraId="55FFA349" w14:textId="77777777" w:rsidR="00A42C97" w:rsidRPr="00AB3452" w:rsidRDefault="00A42C97" w:rsidP="00A42C97">
      <w:pPr>
        <w:jc w:val="both"/>
        <w:rPr>
          <w:sz w:val="20"/>
          <w:szCs w:val="20"/>
        </w:rPr>
      </w:pPr>
      <w:r w:rsidRPr="00AB3452">
        <w:rPr>
          <w:sz w:val="20"/>
          <w:szCs w:val="20"/>
        </w:rPr>
        <w:t xml:space="preserve">6.2. No caso de remessa de material biológico humano de </w:t>
      </w:r>
      <w:proofErr w:type="spellStart"/>
      <w:r w:rsidRPr="00AB3452">
        <w:rPr>
          <w:sz w:val="20"/>
          <w:szCs w:val="20"/>
        </w:rPr>
        <w:t>biorrepositório</w:t>
      </w:r>
      <w:proofErr w:type="spellEnd"/>
      <w:r w:rsidRPr="00AB3452">
        <w:rPr>
          <w:sz w:val="20"/>
          <w:szCs w:val="20"/>
        </w:rPr>
        <w:t xml:space="preserve"> para instituição sediada fora do território nacional, obedecer-se-á à legislação vigente e às normas pertinentes do Conselho Nacional de Saúde.</w:t>
      </w:r>
    </w:p>
    <w:p w14:paraId="4B280208" w14:textId="77777777" w:rsidR="00A42C97" w:rsidRPr="00AB3452" w:rsidRDefault="00A42C97" w:rsidP="00A42C97">
      <w:pPr>
        <w:jc w:val="both"/>
        <w:rPr>
          <w:sz w:val="20"/>
          <w:szCs w:val="20"/>
        </w:rPr>
      </w:pPr>
      <w:r w:rsidRPr="00AB3452">
        <w:rPr>
          <w:sz w:val="20"/>
          <w:szCs w:val="20"/>
        </w:rPr>
        <w:t xml:space="preserve">6.3. A solicitação de acesso a dados e materiais do </w:t>
      </w:r>
      <w:proofErr w:type="spellStart"/>
      <w:r w:rsidRPr="00AB3452">
        <w:rPr>
          <w:sz w:val="20"/>
          <w:szCs w:val="20"/>
        </w:rPr>
        <w:t>Biorrepositório</w:t>
      </w:r>
      <w:proofErr w:type="spellEnd"/>
      <w:r w:rsidRPr="00AB3452">
        <w:rPr>
          <w:sz w:val="20"/>
          <w:szCs w:val="20"/>
        </w:rPr>
        <w:t xml:space="preserve"> somente poderá ser feita por meio dos membros da equipe do projeto de pesquisa, devidamente cadastrados na Plataforma Brasil, dentro dos parâmetros estabelecidos pelo projeto de pesquisa e mediante aprovação da análise ética.</w:t>
      </w:r>
    </w:p>
    <w:p w14:paraId="58E2D6EE" w14:textId="77777777" w:rsidR="00A42C97" w:rsidRPr="00AB3452" w:rsidRDefault="00A42C97" w:rsidP="00A42C97">
      <w:pPr>
        <w:spacing w:after="0"/>
        <w:jc w:val="both"/>
        <w:rPr>
          <w:sz w:val="20"/>
          <w:szCs w:val="20"/>
        </w:rPr>
      </w:pPr>
      <w:r w:rsidRPr="00AB3452">
        <w:rPr>
          <w:sz w:val="20"/>
          <w:szCs w:val="20"/>
        </w:rPr>
        <w:lastRenderedPageBreak/>
        <w:t xml:space="preserve">6.4. Em caso de dissolução da parceria entre as instituições durante a vigência do projeto de pesquisa, a partilha e destinação dos dados e materiais que compõem o </w:t>
      </w:r>
      <w:proofErr w:type="spellStart"/>
      <w:r w:rsidRPr="00AB3452">
        <w:rPr>
          <w:sz w:val="20"/>
          <w:szCs w:val="20"/>
        </w:rPr>
        <w:t>Biorrepositório</w:t>
      </w:r>
      <w:proofErr w:type="spellEnd"/>
      <w:r w:rsidRPr="00AB3452">
        <w:rPr>
          <w:sz w:val="20"/>
          <w:szCs w:val="20"/>
        </w:rPr>
        <w:t xml:space="preserve"> serão objeto de novo acordo, que deverá ser submetido à análise ética do(s) Comitê(s) de Ética em Pesquisa que analisou(aram) previamente o projeto;</w:t>
      </w:r>
    </w:p>
    <w:p w14:paraId="115C4321" w14:textId="77777777" w:rsidR="00A42C97" w:rsidRPr="00AB3452" w:rsidRDefault="00A42C97" w:rsidP="00A42C97">
      <w:pPr>
        <w:spacing w:after="0"/>
        <w:jc w:val="both"/>
        <w:rPr>
          <w:sz w:val="20"/>
          <w:szCs w:val="20"/>
        </w:rPr>
      </w:pPr>
    </w:p>
    <w:p w14:paraId="1B87F439" w14:textId="77777777" w:rsidR="00A42C97" w:rsidRPr="00AB3452" w:rsidRDefault="00A42C97" w:rsidP="00A42C97">
      <w:pPr>
        <w:spacing w:after="0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7. Havendo a retirada de consentimento/assentimento por parte do participante de pesquisa, deverá o pesquisador e a(s) instituição(</w:t>
      </w:r>
      <w:proofErr w:type="spellStart"/>
      <w:r w:rsidRPr="00AB3452">
        <w:rPr>
          <w:sz w:val="20"/>
          <w:szCs w:val="20"/>
        </w:rPr>
        <w:t>ões</w:t>
      </w:r>
      <w:proofErr w:type="spellEnd"/>
      <w:r w:rsidRPr="00AB3452">
        <w:rPr>
          <w:sz w:val="20"/>
          <w:szCs w:val="20"/>
        </w:rPr>
        <w:t>) que mantêm a guarda disponibilizarem a amostra biológica, nos termos da regulamentação vigente. Nesse caso será facultado ao participante de pesquisa requerer a amostra biológica ou solicitar que ela seja destruída pelo pesquisador;</w:t>
      </w:r>
    </w:p>
    <w:p w14:paraId="49B10121" w14:textId="77777777" w:rsidR="00A42C97" w:rsidRPr="00AB3452" w:rsidRDefault="00A42C97" w:rsidP="00A42C97">
      <w:pPr>
        <w:spacing w:after="0"/>
        <w:jc w:val="both"/>
        <w:rPr>
          <w:sz w:val="20"/>
          <w:szCs w:val="20"/>
        </w:rPr>
      </w:pPr>
    </w:p>
    <w:p w14:paraId="26852156" w14:textId="77777777" w:rsidR="00A42C97" w:rsidRPr="00AB3452" w:rsidRDefault="00A42C97" w:rsidP="00A42C97">
      <w:pPr>
        <w:spacing w:after="0"/>
        <w:jc w:val="both"/>
        <w:rPr>
          <w:sz w:val="20"/>
          <w:szCs w:val="20"/>
        </w:rPr>
      </w:pPr>
      <w:r w:rsidRPr="00AB3452">
        <w:rPr>
          <w:sz w:val="20"/>
          <w:szCs w:val="20"/>
        </w:rPr>
        <w:t xml:space="preserve">8. Após o encerramento do projeto de pesquisa, havendo interesse de uso futuro das amostras do </w:t>
      </w:r>
      <w:proofErr w:type="spellStart"/>
      <w:r w:rsidRPr="00AB3452">
        <w:rPr>
          <w:sz w:val="20"/>
          <w:szCs w:val="20"/>
        </w:rPr>
        <w:t>Biorrepositório</w:t>
      </w:r>
      <w:proofErr w:type="spellEnd"/>
      <w:r w:rsidRPr="00AB3452">
        <w:rPr>
          <w:sz w:val="20"/>
          <w:szCs w:val="20"/>
        </w:rPr>
        <w:t xml:space="preserve"> e quando autorizado pelo participante da pesquisa em Termo de Consentimento Livre e Esclarecido e/ou Termo de Assentimento, o pesquisador responsável pelo projeto e a(s) instituição(</w:t>
      </w:r>
      <w:proofErr w:type="spellStart"/>
      <w:r w:rsidRPr="00AB3452">
        <w:rPr>
          <w:sz w:val="20"/>
          <w:szCs w:val="20"/>
        </w:rPr>
        <w:t>ões</w:t>
      </w:r>
      <w:proofErr w:type="spellEnd"/>
      <w:r w:rsidRPr="00AB3452">
        <w:rPr>
          <w:sz w:val="20"/>
          <w:szCs w:val="20"/>
        </w:rPr>
        <w:t>) participante(s), quando for o caso, deverá(</w:t>
      </w:r>
      <w:proofErr w:type="spellStart"/>
      <w:r w:rsidRPr="00AB3452">
        <w:rPr>
          <w:sz w:val="20"/>
          <w:szCs w:val="20"/>
        </w:rPr>
        <w:t>ão</w:t>
      </w:r>
      <w:proofErr w:type="spellEnd"/>
      <w:r w:rsidRPr="00AB3452">
        <w:rPr>
          <w:sz w:val="20"/>
          <w:szCs w:val="20"/>
        </w:rPr>
        <w:t xml:space="preserve">) manifestar seu interesse por escrito e assinado ao(s) Comitê(s) de Ética em Pesquisa que analisou(aram) previamente o projeto. </w:t>
      </w:r>
    </w:p>
    <w:p w14:paraId="5C5CAB9E" w14:textId="77777777" w:rsidR="00A42C97" w:rsidRPr="00AB3452" w:rsidRDefault="00A42C97" w:rsidP="00A42C97">
      <w:pPr>
        <w:spacing w:after="0"/>
        <w:jc w:val="both"/>
        <w:rPr>
          <w:sz w:val="20"/>
          <w:szCs w:val="20"/>
        </w:rPr>
      </w:pPr>
    </w:p>
    <w:p w14:paraId="6A30C242" w14:textId="77777777" w:rsidR="00A42C97" w:rsidRPr="00AB3452" w:rsidRDefault="00A42C97" w:rsidP="00A42C97">
      <w:pPr>
        <w:spacing w:after="0"/>
        <w:jc w:val="both"/>
        <w:rPr>
          <w:sz w:val="20"/>
          <w:szCs w:val="20"/>
        </w:rPr>
      </w:pPr>
      <w:r w:rsidRPr="00AB3452">
        <w:rPr>
          <w:sz w:val="20"/>
          <w:szCs w:val="20"/>
        </w:rPr>
        <w:t xml:space="preserve">8.1. Em caso de projetos de pesquisa envolvendo mais de uma instituição, a partilha e destinação dos dados e materiais que compõem o </w:t>
      </w:r>
      <w:proofErr w:type="spellStart"/>
      <w:r w:rsidRPr="00AB3452">
        <w:rPr>
          <w:sz w:val="20"/>
          <w:szCs w:val="20"/>
        </w:rPr>
        <w:t>Biorrepositório</w:t>
      </w:r>
      <w:proofErr w:type="spellEnd"/>
      <w:r w:rsidRPr="00AB3452">
        <w:rPr>
          <w:sz w:val="20"/>
          <w:szCs w:val="20"/>
        </w:rPr>
        <w:t xml:space="preserve"> serão objeto de novo acordo entre as instituições, que deverá ser submetido à análise ética do(s) Comitê(s) de Ética em Pesquisa que analisou(aram) previamente o projeto;</w:t>
      </w:r>
    </w:p>
    <w:p w14:paraId="6B995376" w14:textId="77777777" w:rsidR="00A42C97" w:rsidRPr="00AB3452" w:rsidRDefault="00A42C97" w:rsidP="00A42C97">
      <w:pPr>
        <w:spacing w:after="0"/>
        <w:jc w:val="both"/>
        <w:rPr>
          <w:sz w:val="20"/>
          <w:szCs w:val="20"/>
        </w:rPr>
      </w:pPr>
    </w:p>
    <w:p w14:paraId="7423CEE0" w14:textId="77777777" w:rsidR="00A42C97" w:rsidRPr="00AB3452" w:rsidRDefault="00A42C97" w:rsidP="00A42C97">
      <w:pPr>
        <w:spacing w:after="0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9. Para uso futuro das amostras em nova pesquisa, em atendimento ao disposto na Resolução 441/2011, deverá haver submissão de novo projeto de pesquisa ao sistema CEP/CONEP;</w:t>
      </w:r>
    </w:p>
    <w:p w14:paraId="1CC44EB4" w14:textId="77777777" w:rsidR="00A42C97" w:rsidRPr="00AB3452" w:rsidRDefault="00A42C97" w:rsidP="00A42C97">
      <w:pPr>
        <w:spacing w:after="0"/>
        <w:jc w:val="both"/>
        <w:rPr>
          <w:sz w:val="20"/>
          <w:szCs w:val="20"/>
        </w:rPr>
      </w:pPr>
    </w:p>
    <w:p w14:paraId="320C1573" w14:textId="77777777" w:rsidR="00A42C97" w:rsidRPr="00AB3452" w:rsidRDefault="00A42C97" w:rsidP="00A42C97">
      <w:pPr>
        <w:spacing w:after="0"/>
        <w:jc w:val="both"/>
        <w:rPr>
          <w:sz w:val="20"/>
          <w:szCs w:val="20"/>
        </w:rPr>
      </w:pPr>
      <w:r w:rsidRPr="00AB3452">
        <w:rPr>
          <w:sz w:val="20"/>
          <w:szCs w:val="20"/>
        </w:rPr>
        <w:t xml:space="preserve">10. Todos os materiais armazenados no </w:t>
      </w:r>
      <w:proofErr w:type="spellStart"/>
      <w:r w:rsidRPr="00AB3452">
        <w:rPr>
          <w:sz w:val="20"/>
          <w:szCs w:val="20"/>
        </w:rPr>
        <w:t>Biorrepositório</w:t>
      </w:r>
      <w:proofErr w:type="spellEnd"/>
      <w:r w:rsidRPr="00AB3452">
        <w:rPr>
          <w:sz w:val="20"/>
          <w:szCs w:val="20"/>
        </w:rPr>
        <w:t xml:space="preserve"> serão destruídos ao final do projeto de pesquisa, caso não haja manifestação nos termos da cláusula 7;</w:t>
      </w:r>
    </w:p>
    <w:p w14:paraId="149FB040" w14:textId="77777777" w:rsidR="00A42C97" w:rsidRPr="00AB3452" w:rsidRDefault="00A42C97" w:rsidP="00A42C97">
      <w:pPr>
        <w:spacing w:after="0"/>
        <w:jc w:val="both"/>
        <w:rPr>
          <w:sz w:val="20"/>
          <w:szCs w:val="20"/>
        </w:rPr>
      </w:pPr>
    </w:p>
    <w:p w14:paraId="4D394810" w14:textId="77777777" w:rsidR="00A42C97" w:rsidRPr="00AB3452" w:rsidRDefault="00A42C97" w:rsidP="00A42C97">
      <w:pPr>
        <w:spacing w:after="0"/>
        <w:jc w:val="both"/>
        <w:rPr>
          <w:sz w:val="20"/>
          <w:szCs w:val="20"/>
        </w:rPr>
      </w:pPr>
      <w:r w:rsidRPr="00AB3452">
        <w:rPr>
          <w:sz w:val="20"/>
          <w:szCs w:val="20"/>
        </w:rPr>
        <w:t xml:space="preserve">11. A Fundação </w:t>
      </w:r>
      <w:proofErr w:type="spellStart"/>
      <w:r w:rsidRPr="00AB3452">
        <w:rPr>
          <w:sz w:val="20"/>
          <w:szCs w:val="20"/>
        </w:rPr>
        <w:t>Hemominas</w:t>
      </w:r>
      <w:proofErr w:type="spellEnd"/>
      <w:r w:rsidRPr="00AB3452">
        <w:rPr>
          <w:sz w:val="20"/>
          <w:szCs w:val="20"/>
        </w:rPr>
        <w:t xml:space="preserve"> será a titular ou </w:t>
      </w:r>
      <w:proofErr w:type="spellStart"/>
      <w:r w:rsidRPr="00AB3452">
        <w:rPr>
          <w:sz w:val="20"/>
          <w:szCs w:val="20"/>
        </w:rPr>
        <w:t>co-titular</w:t>
      </w:r>
      <w:proofErr w:type="spellEnd"/>
      <w:r w:rsidRPr="00AB3452">
        <w:rPr>
          <w:sz w:val="20"/>
          <w:szCs w:val="20"/>
        </w:rPr>
        <w:t xml:space="preserve"> dos direitos de propriedade intelectual, incluindo patentes depositadas no Brasil ou no exterior,  porventura obtidos por meio de quaisquer atividades que envolvam a utilização total ou parcial de seus equipamentos, instalações, bens, serviços, dados, pessoal ou materiais de consumo de sua propriedade conforme previsto na Política de Pesquisas, Inovações Tecnológicas e Proteção da Propriedade Intelectual da Fundação HEMOMINAS (Instrução Normativa HEMOMINAS/ADC.PRE nº 01/2025).</w:t>
      </w:r>
    </w:p>
    <w:p w14:paraId="298E6C39" w14:textId="77777777" w:rsidR="00A42C97" w:rsidRPr="00AB3452" w:rsidRDefault="00A42C97" w:rsidP="00A42C97">
      <w:pPr>
        <w:spacing w:after="0"/>
        <w:jc w:val="both"/>
        <w:rPr>
          <w:sz w:val="20"/>
          <w:szCs w:val="20"/>
        </w:rPr>
      </w:pPr>
    </w:p>
    <w:p w14:paraId="57DA9B73" w14:textId="77777777" w:rsidR="00A42C97" w:rsidRPr="00AB3452" w:rsidRDefault="00A42C97" w:rsidP="00A42C97">
      <w:pPr>
        <w:spacing w:after="0"/>
        <w:jc w:val="both"/>
        <w:rPr>
          <w:sz w:val="20"/>
          <w:szCs w:val="20"/>
        </w:rPr>
      </w:pPr>
      <w:r w:rsidRPr="00AB3452">
        <w:rPr>
          <w:sz w:val="20"/>
          <w:szCs w:val="20"/>
        </w:rPr>
        <w:t>12. Os casos não contemplados pelo presente Termo serão submetidos à análise conjunta dos acordantes e resolvidos de comum acordo pelas partes envolvidas.</w:t>
      </w:r>
    </w:p>
    <w:p w14:paraId="788A7552" w14:textId="77777777" w:rsidR="00A42C97" w:rsidRPr="00B11706" w:rsidRDefault="00A42C97" w:rsidP="00A42C97">
      <w:pPr>
        <w:spacing w:after="0"/>
        <w:jc w:val="both"/>
      </w:pPr>
    </w:p>
    <w:p w14:paraId="7D7201BD" w14:textId="77777777" w:rsidR="009A0525" w:rsidRDefault="009A0525">
      <w:pPr>
        <w:spacing w:after="0" w:line="240" w:lineRule="auto"/>
      </w:pPr>
      <w:r>
        <w:br w:type="page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35A6" w14:paraId="62232D41" w14:textId="77777777" w:rsidTr="005C0EE2">
        <w:tc>
          <w:tcPr>
            <w:tcW w:w="9062" w:type="dxa"/>
            <w:shd w:val="clear" w:color="auto" w:fill="B4C6E7" w:themeFill="accent1" w:themeFillTint="66"/>
          </w:tcPr>
          <w:p w14:paraId="70B1E510" w14:textId="217D84BB" w:rsidR="00E035A6" w:rsidRDefault="00A241B5" w:rsidP="005C0EE2">
            <w:pPr>
              <w:spacing w:after="0" w:line="36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CONCORDÂNCIA E ASSINATURA D</w:t>
            </w:r>
            <w:r w:rsidR="004C5E0E">
              <w:rPr>
                <w:b/>
              </w:rPr>
              <w:t>A EQUIPE</w:t>
            </w:r>
          </w:p>
          <w:p w14:paraId="73AD8062" w14:textId="0AA759AF" w:rsidR="00E035A6" w:rsidRDefault="00E035A6" w:rsidP="005C0EE2">
            <w:pPr>
              <w:spacing w:after="0" w:line="360" w:lineRule="auto"/>
              <w:jc w:val="center"/>
              <w:rPr>
                <w:b/>
              </w:rPr>
            </w:pPr>
            <w:r w:rsidRPr="00E035A6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O</w:t>
            </w:r>
            <w:r w:rsidRPr="00E035A6">
              <w:rPr>
                <w:sz w:val="18"/>
                <w:szCs w:val="18"/>
              </w:rPr>
              <w:t xml:space="preserve"> documento de</w:t>
            </w:r>
            <w:r w:rsidR="0008200B">
              <w:rPr>
                <w:sz w:val="18"/>
                <w:szCs w:val="18"/>
              </w:rPr>
              <w:t>ve ser preenchido e assinado por todos os membros da equipe</w:t>
            </w:r>
            <w:r>
              <w:rPr>
                <w:sz w:val="18"/>
                <w:szCs w:val="18"/>
              </w:rPr>
              <w:t>)</w:t>
            </w:r>
          </w:p>
        </w:tc>
      </w:tr>
    </w:tbl>
    <w:p w14:paraId="5459B689" w14:textId="77777777" w:rsidR="00E035A6" w:rsidRDefault="00E035A6">
      <w:pPr>
        <w:spacing w:after="0" w:line="240" w:lineRule="auto"/>
      </w:pPr>
    </w:p>
    <w:p w14:paraId="6451D18D" w14:textId="36FA543B" w:rsidR="00FF12B2" w:rsidRPr="000F5542" w:rsidRDefault="009A0525" w:rsidP="00FF12B2">
      <w:pPr>
        <w:spacing w:after="0" w:line="360" w:lineRule="auto"/>
        <w:jc w:val="both"/>
        <w:rPr>
          <w:rFonts w:eastAsia="Arial" w:cstheme="minorHAnsi"/>
          <w:color w:val="000000" w:themeColor="text1"/>
          <w:sz w:val="20"/>
          <w:szCs w:val="20"/>
        </w:rPr>
      </w:pPr>
      <w:r w:rsidRPr="000F5542">
        <w:rPr>
          <w:rFonts w:eastAsia="Arial" w:cstheme="minorHAnsi"/>
          <w:color w:val="000000" w:themeColor="text1"/>
          <w:sz w:val="20"/>
          <w:szCs w:val="20"/>
        </w:rPr>
        <w:t xml:space="preserve">Eu, </w:t>
      </w:r>
      <w:r w:rsidRPr="000F5542">
        <w:rPr>
          <w:rFonts w:eastAsia="Arial" w:cstheme="minorHAnsi"/>
          <w:color w:val="FF0000"/>
          <w:sz w:val="20"/>
          <w:szCs w:val="20"/>
        </w:rPr>
        <w:t>[nome do pesquisador</w:t>
      </w:r>
      <w:r w:rsidR="00A241B5" w:rsidRPr="000F5542">
        <w:rPr>
          <w:rFonts w:eastAsia="Arial" w:cstheme="minorHAnsi"/>
          <w:color w:val="FF0000"/>
          <w:sz w:val="20"/>
          <w:szCs w:val="20"/>
        </w:rPr>
        <w:t xml:space="preserve"> coordenador principal</w:t>
      </w:r>
      <w:r w:rsidRPr="000F5542">
        <w:rPr>
          <w:rFonts w:eastAsia="Arial" w:cstheme="minorHAnsi"/>
          <w:color w:val="FF0000"/>
          <w:sz w:val="20"/>
          <w:szCs w:val="20"/>
        </w:rPr>
        <w:t>]</w:t>
      </w:r>
      <w:r w:rsidRPr="000F5542">
        <w:rPr>
          <w:rFonts w:eastAsia="Arial" w:cstheme="minorHAnsi"/>
          <w:color w:val="000000" w:themeColor="text1"/>
          <w:sz w:val="20"/>
          <w:szCs w:val="20"/>
        </w:rPr>
        <w:t xml:space="preserve">, responsável pela pesquisa </w:t>
      </w:r>
      <w:r w:rsidRPr="000F5542">
        <w:rPr>
          <w:rFonts w:eastAsia="Arial" w:cstheme="minorHAnsi"/>
          <w:color w:val="FF0000"/>
          <w:sz w:val="20"/>
          <w:szCs w:val="20"/>
        </w:rPr>
        <w:t>[título da pesquisa]</w:t>
      </w:r>
      <w:r w:rsidRPr="000F5542">
        <w:rPr>
          <w:rFonts w:eastAsia="Arial" w:cstheme="minorHAnsi"/>
          <w:color w:val="000000" w:themeColor="text1"/>
          <w:sz w:val="20"/>
          <w:szCs w:val="20"/>
        </w:rPr>
        <w:t>,</w:t>
      </w:r>
      <w:r w:rsidR="00FF12B2" w:rsidRPr="000F5542">
        <w:rPr>
          <w:sz w:val="20"/>
          <w:szCs w:val="20"/>
        </w:rPr>
        <w:t xml:space="preserve"> declaro estar ciente do disposto no Manual de Desenvolvimento de Pesquisas na Fundação </w:t>
      </w:r>
      <w:proofErr w:type="spellStart"/>
      <w:r w:rsidR="00FF12B2" w:rsidRPr="000F5542">
        <w:rPr>
          <w:sz w:val="20"/>
          <w:szCs w:val="20"/>
        </w:rPr>
        <w:t>Hemominas</w:t>
      </w:r>
      <w:proofErr w:type="spellEnd"/>
      <w:r w:rsidR="00FF12B2" w:rsidRPr="000F5542">
        <w:rPr>
          <w:sz w:val="20"/>
          <w:szCs w:val="20"/>
        </w:rPr>
        <w:t xml:space="preserve"> e na</w:t>
      </w:r>
      <w:r w:rsidR="00886C04">
        <w:rPr>
          <w:sz w:val="20"/>
          <w:szCs w:val="20"/>
        </w:rPr>
        <w:t xml:space="preserve"> </w:t>
      </w:r>
      <w:r w:rsidR="00FF12B2" w:rsidRPr="000F5542">
        <w:rPr>
          <w:sz w:val="20"/>
          <w:szCs w:val="20"/>
        </w:rPr>
        <w:t xml:space="preserve">Política de Pesquisas, Inovações Tecnológicas e Proteção da Propriedade Intelectual da Fundação HEMOMINAS (Instrução Normativa HEMOMINAS/ADC.PRE nº 01/2025). Em caso de pesquisa envolvendo seres humanos, </w:t>
      </w:r>
      <w:r w:rsidR="00A241B5" w:rsidRPr="000F5542">
        <w:rPr>
          <w:sz w:val="20"/>
          <w:szCs w:val="20"/>
        </w:rPr>
        <w:t>me comprometo</w:t>
      </w:r>
      <w:r w:rsidR="00FF12B2" w:rsidRPr="000F5542">
        <w:rPr>
          <w:sz w:val="20"/>
          <w:szCs w:val="20"/>
        </w:rPr>
        <w:t xml:space="preserve"> a cumprir o exposto nas resoluções brasileiras que regem a ética em pesquisa.</w:t>
      </w:r>
      <w:r w:rsidR="00A241B5" w:rsidRPr="000F5542">
        <w:rPr>
          <w:sz w:val="20"/>
          <w:szCs w:val="20"/>
        </w:rPr>
        <w:t xml:space="preserve"> </w:t>
      </w:r>
    </w:p>
    <w:p w14:paraId="235E4A87" w14:textId="2C7C3952" w:rsidR="00FF12B2" w:rsidRPr="000F5542" w:rsidRDefault="00FF12B2" w:rsidP="00FF12B2">
      <w:pPr>
        <w:spacing w:after="0" w:line="360" w:lineRule="auto"/>
        <w:jc w:val="both"/>
        <w:rPr>
          <w:sz w:val="20"/>
          <w:szCs w:val="20"/>
        </w:rPr>
      </w:pPr>
      <w:r w:rsidRPr="000F5542">
        <w:rPr>
          <w:sz w:val="20"/>
          <w:szCs w:val="20"/>
        </w:rPr>
        <w:t xml:space="preserve">Ademais, eu e os demais pesquisadores abaixo listados abaixo atestamos que todas as informações incluídas no protocolo de pesquisa e seus anexos são verdadeiras. </w:t>
      </w:r>
    </w:p>
    <w:p w14:paraId="6AF3E539" w14:textId="77777777" w:rsidR="006E63C0" w:rsidRDefault="006E63C0" w:rsidP="00FF12B2">
      <w:pPr>
        <w:spacing w:after="0" w:line="360" w:lineRule="auto"/>
        <w:rPr>
          <w:rFonts w:eastAsia="Arial" w:cstheme="minorHAnsi"/>
          <w:color w:val="000000" w:themeColor="text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2680"/>
        <w:gridCol w:w="1718"/>
        <w:gridCol w:w="1995"/>
        <w:gridCol w:w="2170"/>
      </w:tblGrid>
      <w:tr w:rsidR="00FF12B2" w:rsidRPr="00560B45" w14:paraId="2E016980" w14:textId="77777777" w:rsidTr="006E63C0">
        <w:tc>
          <w:tcPr>
            <w:tcW w:w="391" w:type="dxa"/>
          </w:tcPr>
          <w:p w14:paraId="433F55F3" w14:textId="77777777" w:rsidR="00FF12B2" w:rsidRPr="00560B45" w:rsidRDefault="00FF12B2" w:rsidP="005F0667">
            <w:pPr>
              <w:spacing w:after="0"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680" w:type="dxa"/>
            <w:vAlign w:val="center"/>
          </w:tcPr>
          <w:p w14:paraId="6FD120D8" w14:textId="77777777" w:rsidR="00FF12B2" w:rsidRPr="00560B45" w:rsidRDefault="00FF12B2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  <w:r w:rsidRPr="00560B45">
              <w:rPr>
                <w:b/>
                <w:sz w:val="20"/>
                <w:szCs w:val="20"/>
              </w:rPr>
              <w:t>Nome completo</w:t>
            </w:r>
          </w:p>
        </w:tc>
        <w:tc>
          <w:tcPr>
            <w:tcW w:w="1718" w:type="dxa"/>
          </w:tcPr>
          <w:p w14:paraId="3D916322" w14:textId="2B6AC468" w:rsidR="00FF12B2" w:rsidRPr="00560B45" w:rsidRDefault="00FF12B2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CPF</w:t>
            </w:r>
          </w:p>
        </w:tc>
        <w:tc>
          <w:tcPr>
            <w:tcW w:w="1995" w:type="dxa"/>
            <w:vAlign w:val="center"/>
          </w:tcPr>
          <w:p w14:paraId="44E5E8F1" w14:textId="40BA13AB" w:rsidR="00FF12B2" w:rsidRPr="00560B45" w:rsidRDefault="00FF12B2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  <w:r w:rsidRPr="00560B45">
              <w:rPr>
                <w:b/>
                <w:sz w:val="20"/>
                <w:szCs w:val="20"/>
              </w:rPr>
              <w:t>Instituição</w:t>
            </w:r>
          </w:p>
        </w:tc>
        <w:tc>
          <w:tcPr>
            <w:tcW w:w="2170" w:type="dxa"/>
            <w:vAlign w:val="center"/>
          </w:tcPr>
          <w:p w14:paraId="432643BC" w14:textId="77777777" w:rsidR="00FF12B2" w:rsidRPr="00560B45" w:rsidRDefault="00FF12B2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  <w:r w:rsidRPr="00560B45">
              <w:rPr>
                <w:b/>
                <w:sz w:val="20"/>
                <w:szCs w:val="20"/>
              </w:rPr>
              <w:t>Assinatura</w:t>
            </w:r>
          </w:p>
        </w:tc>
      </w:tr>
      <w:tr w:rsidR="0008200B" w:rsidRPr="00560B45" w14:paraId="6F1EF9CE" w14:textId="77777777" w:rsidTr="006E63C0">
        <w:tc>
          <w:tcPr>
            <w:tcW w:w="391" w:type="dxa"/>
          </w:tcPr>
          <w:p w14:paraId="779AB0A9" w14:textId="3C4A69F2" w:rsidR="0008200B" w:rsidRPr="0008200B" w:rsidRDefault="0008200B" w:rsidP="005F0667">
            <w:pPr>
              <w:spacing w:after="0" w:line="360" w:lineRule="auto"/>
              <w:jc w:val="both"/>
              <w:rPr>
                <w:b/>
                <w:sz w:val="20"/>
                <w:szCs w:val="20"/>
              </w:rPr>
            </w:pPr>
            <w:r w:rsidRPr="0008200B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680" w:type="dxa"/>
            <w:vAlign w:val="center"/>
          </w:tcPr>
          <w:p w14:paraId="0478288D" w14:textId="77777777" w:rsidR="0008200B" w:rsidRPr="0008200B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8" w:type="dxa"/>
          </w:tcPr>
          <w:p w14:paraId="10B86518" w14:textId="77777777" w:rsidR="0008200B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95" w:type="dxa"/>
            <w:vAlign w:val="center"/>
          </w:tcPr>
          <w:p w14:paraId="0D0B0238" w14:textId="77777777" w:rsidR="0008200B" w:rsidRPr="00560B45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70" w:type="dxa"/>
            <w:vAlign w:val="center"/>
          </w:tcPr>
          <w:p w14:paraId="78E5E120" w14:textId="77777777" w:rsidR="0008200B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  <w:p w14:paraId="7A60D02B" w14:textId="59E67365" w:rsidR="0008200B" w:rsidRPr="00560B45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08200B" w:rsidRPr="00560B45" w14:paraId="15F19F61" w14:textId="77777777" w:rsidTr="006E63C0">
        <w:tc>
          <w:tcPr>
            <w:tcW w:w="391" w:type="dxa"/>
          </w:tcPr>
          <w:p w14:paraId="62E92CB1" w14:textId="64F5A420" w:rsidR="0008200B" w:rsidRPr="0008200B" w:rsidRDefault="0008200B" w:rsidP="005F0667">
            <w:pPr>
              <w:spacing w:after="0" w:line="360" w:lineRule="auto"/>
              <w:jc w:val="both"/>
              <w:rPr>
                <w:b/>
                <w:sz w:val="20"/>
                <w:szCs w:val="20"/>
              </w:rPr>
            </w:pPr>
            <w:r w:rsidRPr="0008200B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680" w:type="dxa"/>
            <w:vAlign w:val="center"/>
          </w:tcPr>
          <w:p w14:paraId="26646CDA" w14:textId="77777777" w:rsidR="0008200B" w:rsidRPr="0008200B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8" w:type="dxa"/>
          </w:tcPr>
          <w:p w14:paraId="75B0A5E8" w14:textId="77777777" w:rsidR="0008200B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95" w:type="dxa"/>
            <w:vAlign w:val="center"/>
          </w:tcPr>
          <w:p w14:paraId="14D9B6C3" w14:textId="77777777" w:rsidR="0008200B" w:rsidRPr="00560B45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70" w:type="dxa"/>
            <w:vAlign w:val="center"/>
          </w:tcPr>
          <w:p w14:paraId="14B3DD8B" w14:textId="77777777" w:rsidR="0008200B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  <w:p w14:paraId="7F450584" w14:textId="25FA76FF" w:rsidR="0008200B" w:rsidRPr="00560B45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08200B" w:rsidRPr="00560B45" w14:paraId="7FC07B26" w14:textId="77777777" w:rsidTr="006E63C0">
        <w:tc>
          <w:tcPr>
            <w:tcW w:w="391" w:type="dxa"/>
          </w:tcPr>
          <w:p w14:paraId="736D2148" w14:textId="799F44EF" w:rsidR="0008200B" w:rsidRPr="0008200B" w:rsidRDefault="0008200B" w:rsidP="005F0667">
            <w:pPr>
              <w:spacing w:after="0" w:line="360" w:lineRule="auto"/>
              <w:jc w:val="both"/>
              <w:rPr>
                <w:b/>
                <w:sz w:val="20"/>
                <w:szCs w:val="20"/>
              </w:rPr>
            </w:pPr>
            <w:r w:rsidRPr="0008200B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680" w:type="dxa"/>
            <w:vAlign w:val="center"/>
          </w:tcPr>
          <w:p w14:paraId="3CA2BB2E" w14:textId="77777777" w:rsidR="0008200B" w:rsidRPr="0008200B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8" w:type="dxa"/>
          </w:tcPr>
          <w:p w14:paraId="49F39D37" w14:textId="77777777" w:rsidR="0008200B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95" w:type="dxa"/>
            <w:vAlign w:val="center"/>
          </w:tcPr>
          <w:p w14:paraId="21E32817" w14:textId="77777777" w:rsidR="0008200B" w:rsidRPr="00560B45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70" w:type="dxa"/>
            <w:vAlign w:val="center"/>
          </w:tcPr>
          <w:p w14:paraId="6307615F" w14:textId="77777777" w:rsidR="0008200B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  <w:p w14:paraId="2285BD6B" w14:textId="5346ED38" w:rsidR="0008200B" w:rsidRPr="00560B45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08200B" w:rsidRPr="00560B45" w14:paraId="10E1DD89" w14:textId="77777777" w:rsidTr="006E63C0">
        <w:tc>
          <w:tcPr>
            <w:tcW w:w="391" w:type="dxa"/>
          </w:tcPr>
          <w:p w14:paraId="49F96752" w14:textId="0A832A1F" w:rsidR="0008200B" w:rsidRPr="0008200B" w:rsidRDefault="0008200B" w:rsidP="005F0667">
            <w:pPr>
              <w:spacing w:after="0" w:line="360" w:lineRule="auto"/>
              <w:jc w:val="both"/>
              <w:rPr>
                <w:b/>
                <w:sz w:val="20"/>
                <w:szCs w:val="20"/>
              </w:rPr>
            </w:pPr>
            <w:r w:rsidRPr="0008200B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2680" w:type="dxa"/>
            <w:vAlign w:val="center"/>
          </w:tcPr>
          <w:p w14:paraId="7FFD99B7" w14:textId="77777777" w:rsidR="0008200B" w:rsidRPr="0008200B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8" w:type="dxa"/>
          </w:tcPr>
          <w:p w14:paraId="3EFEF505" w14:textId="77777777" w:rsidR="0008200B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95" w:type="dxa"/>
            <w:vAlign w:val="center"/>
          </w:tcPr>
          <w:p w14:paraId="560A9E40" w14:textId="77777777" w:rsidR="0008200B" w:rsidRPr="00560B45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70" w:type="dxa"/>
            <w:vAlign w:val="center"/>
          </w:tcPr>
          <w:p w14:paraId="0E6EF4E9" w14:textId="77777777" w:rsidR="0008200B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  <w:p w14:paraId="7065EA7E" w14:textId="2D2F6629" w:rsidR="0008200B" w:rsidRPr="00560B45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08200B" w:rsidRPr="00560B45" w14:paraId="3A81A2D0" w14:textId="77777777" w:rsidTr="006E63C0">
        <w:tc>
          <w:tcPr>
            <w:tcW w:w="391" w:type="dxa"/>
          </w:tcPr>
          <w:p w14:paraId="477F008B" w14:textId="6FCC1E9B" w:rsidR="0008200B" w:rsidRPr="0008200B" w:rsidRDefault="0008200B" w:rsidP="005F0667">
            <w:pPr>
              <w:spacing w:after="0" w:line="360" w:lineRule="auto"/>
              <w:jc w:val="both"/>
              <w:rPr>
                <w:b/>
                <w:sz w:val="20"/>
                <w:szCs w:val="20"/>
              </w:rPr>
            </w:pPr>
            <w:r w:rsidRPr="0008200B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2680" w:type="dxa"/>
            <w:vAlign w:val="center"/>
          </w:tcPr>
          <w:p w14:paraId="6E44AFC2" w14:textId="77777777" w:rsidR="0008200B" w:rsidRPr="0008200B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8" w:type="dxa"/>
          </w:tcPr>
          <w:p w14:paraId="5C178875" w14:textId="77777777" w:rsidR="0008200B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95" w:type="dxa"/>
            <w:vAlign w:val="center"/>
          </w:tcPr>
          <w:p w14:paraId="0DDAC866" w14:textId="77777777" w:rsidR="0008200B" w:rsidRPr="00560B45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70" w:type="dxa"/>
            <w:vAlign w:val="center"/>
          </w:tcPr>
          <w:p w14:paraId="5838CF40" w14:textId="77777777" w:rsidR="0008200B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  <w:p w14:paraId="1D46A701" w14:textId="51B64318" w:rsidR="0008200B" w:rsidRPr="00560B45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08200B" w:rsidRPr="00560B45" w14:paraId="08BDD2FE" w14:textId="77777777" w:rsidTr="006E63C0">
        <w:tc>
          <w:tcPr>
            <w:tcW w:w="391" w:type="dxa"/>
          </w:tcPr>
          <w:p w14:paraId="22B62E94" w14:textId="3285DC64" w:rsidR="0008200B" w:rsidRPr="0008200B" w:rsidRDefault="0008200B" w:rsidP="005F0667">
            <w:pPr>
              <w:spacing w:after="0" w:line="360" w:lineRule="auto"/>
              <w:jc w:val="both"/>
              <w:rPr>
                <w:b/>
                <w:sz w:val="20"/>
                <w:szCs w:val="20"/>
              </w:rPr>
            </w:pPr>
            <w:r w:rsidRPr="0008200B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2680" w:type="dxa"/>
            <w:vAlign w:val="center"/>
          </w:tcPr>
          <w:p w14:paraId="42259CDC" w14:textId="77777777" w:rsidR="0008200B" w:rsidRPr="0008200B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8" w:type="dxa"/>
          </w:tcPr>
          <w:p w14:paraId="37FF8D7F" w14:textId="77777777" w:rsidR="0008200B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95" w:type="dxa"/>
            <w:vAlign w:val="center"/>
          </w:tcPr>
          <w:p w14:paraId="61E4185A" w14:textId="77777777" w:rsidR="0008200B" w:rsidRPr="00560B45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70" w:type="dxa"/>
            <w:vAlign w:val="center"/>
          </w:tcPr>
          <w:p w14:paraId="70D1D0D7" w14:textId="77777777" w:rsidR="0008200B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  <w:p w14:paraId="06871F06" w14:textId="1673BACC" w:rsidR="0008200B" w:rsidRPr="00560B45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08200B" w:rsidRPr="00560B45" w14:paraId="24EC9E8A" w14:textId="77777777" w:rsidTr="006E63C0">
        <w:tc>
          <w:tcPr>
            <w:tcW w:w="391" w:type="dxa"/>
          </w:tcPr>
          <w:p w14:paraId="7B16CDB1" w14:textId="36B0B1DB" w:rsidR="0008200B" w:rsidRPr="0008200B" w:rsidRDefault="0008200B" w:rsidP="005F0667">
            <w:pPr>
              <w:spacing w:after="0" w:line="360" w:lineRule="auto"/>
              <w:jc w:val="both"/>
              <w:rPr>
                <w:b/>
                <w:sz w:val="20"/>
                <w:szCs w:val="20"/>
              </w:rPr>
            </w:pPr>
            <w:r w:rsidRPr="0008200B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2680" w:type="dxa"/>
            <w:vAlign w:val="center"/>
          </w:tcPr>
          <w:p w14:paraId="34DDF324" w14:textId="77777777" w:rsidR="0008200B" w:rsidRPr="0008200B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8" w:type="dxa"/>
          </w:tcPr>
          <w:p w14:paraId="41C57F06" w14:textId="77777777" w:rsidR="0008200B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95" w:type="dxa"/>
            <w:vAlign w:val="center"/>
          </w:tcPr>
          <w:p w14:paraId="50A6E5F1" w14:textId="77777777" w:rsidR="0008200B" w:rsidRPr="00560B45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70" w:type="dxa"/>
            <w:vAlign w:val="center"/>
          </w:tcPr>
          <w:p w14:paraId="58E9557D" w14:textId="77777777" w:rsidR="0008200B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  <w:p w14:paraId="2DD02372" w14:textId="3C45B2CE" w:rsidR="0008200B" w:rsidRPr="00560B45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08200B" w:rsidRPr="00560B45" w14:paraId="48D055B9" w14:textId="77777777" w:rsidTr="006E63C0">
        <w:tc>
          <w:tcPr>
            <w:tcW w:w="391" w:type="dxa"/>
          </w:tcPr>
          <w:p w14:paraId="4C58E28D" w14:textId="34E1CE33" w:rsidR="0008200B" w:rsidRPr="0008200B" w:rsidRDefault="0008200B" w:rsidP="005F0667">
            <w:pPr>
              <w:spacing w:after="0" w:line="360" w:lineRule="auto"/>
              <w:jc w:val="both"/>
              <w:rPr>
                <w:b/>
                <w:sz w:val="20"/>
                <w:szCs w:val="20"/>
              </w:rPr>
            </w:pPr>
            <w:r w:rsidRPr="0008200B"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2680" w:type="dxa"/>
            <w:vAlign w:val="center"/>
          </w:tcPr>
          <w:p w14:paraId="08F80914" w14:textId="77777777" w:rsidR="0008200B" w:rsidRPr="0008200B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8" w:type="dxa"/>
          </w:tcPr>
          <w:p w14:paraId="2E80ED2E" w14:textId="77777777" w:rsidR="0008200B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95" w:type="dxa"/>
            <w:vAlign w:val="center"/>
          </w:tcPr>
          <w:p w14:paraId="2317B7EF" w14:textId="77777777" w:rsidR="0008200B" w:rsidRPr="00560B45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70" w:type="dxa"/>
            <w:vAlign w:val="center"/>
          </w:tcPr>
          <w:p w14:paraId="2296F2F4" w14:textId="77777777" w:rsidR="0008200B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  <w:p w14:paraId="5FF80478" w14:textId="0A816F49" w:rsidR="0008200B" w:rsidRPr="00560B45" w:rsidRDefault="0008200B" w:rsidP="005F0667">
            <w:pPr>
              <w:spacing w:after="0"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9F1BCB0" w14:textId="7AD6A172" w:rsidR="0008200B" w:rsidRDefault="0008200B" w:rsidP="00FF12B2">
      <w:pPr>
        <w:spacing w:after="0" w:line="360" w:lineRule="auto"/>
      </w:pPr>
    </w:p>
    <w:p w14:paraId="16FC87D4" w14:textId="77777777" w:rsidR="0008200B" w:rsidRDefault="0008200B">
      <w:pPr>
        <w:spacing w:after="0" w:line="240" w:lineRule="auto"/>
      </w:pPr>
      <w:r>
        <w:br w:type="page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200B" w14:paraId="16D31FF9" w14:textId="77777777" w:rsidTr="004C5E0E">
        <w:tc>
          <w:tcPr>
            <w:tcW w:w="9062" w:type="dxa"/>
            <w:shd w:val="clear" w:color="auto" w:fill="B4C6E7" w:themeFill="accent1" w:themeFillTint="66"/>
          </w:tcPr>
          <w:p w14:paraId="06341340" w14:textId="108AF8E4" w:rsidR="0008200B" w:rsidRDefault="004C5E0E" w:rsidP="004C5E0E">
            <w:pPr>
              <w:spacing w:before="240" w:line="36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CONCORDÂNCIA INSTITUCIONAL</w:t>
            </w:r>
          </w:p>
        </w:tc>
      </w:tr>
    </w:tbl>
    <w:p w14:paraId="3C7E4864" w14:textId="77777777" w:rsidR="0008200B" w:rsidRDefault="0008200B" w:rsidP="0008200B">
      <w:pPr>
        <w:spacing w:after="0"/>
        <w:jc w:val="center"/>
        <w:rPr>
          <w:b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3D3985" w:rsidRPr="00101F48" w14:paraId="31D422B8" w14:textId="77777777" w:rsidTr="004C5E0E">
        <w:tc>
          <w:tcPr>
            <w:tcW w:w="9067" w:type="dxa"/>
            <w:tcBorders>
              <w:bottom w:val="single" w:sz="4" w:space="0" w:color="auto"/>
            </w:tcBorders>
          </w:tcPr>
          <w:p w14:paraId="33AD40A1" w14:textId="2B504B5E" w:rsidR="003D3985" w:rsidRPr="00101F48" w:rsidRDefault="000932CC" w:rsidP="005F0667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Pesquisador c</w:t>
            </w:r>
            <w:r w:rsidR="003D3985" w:rsidRPr="00101F48">
              <w:rPr>
                <w:b/>
                <w:sz w:val="20"/>
                <w:szCs w:val="20"/>
              </w:rPr>
              <w:t>oordenador</w:t>
            </w:r>
            <w:r>
              <w:rPr>
                <w:b/>
                <w:sz w:val="20"/>
                <w:szCs w:val="20"/>
              </w:rPr>
              <w:t xml:space="preserve"> </w:t>
            </w:r>
            <w:r w:rsidR="004E5791">
              <w:rPr>
                <w:b/>
                <w:sz w:val="20"/>
                <w:szCs w:val="20"/>
              </w:rPr>
              <w:t>do projeto</w:t>
            </w:r>
            <w:bookmarkStart w:id="2" w:name="_GoBack"/>
            <w:bookmarkEnd w:id="2"/>
            <w:r w:rsidR="003D3985" w:rsidRPr="00101F48">
              <w:rPr>
                <w:sz w:val="20"/>
                <w:szCs w:val="20"/>
              </w:rPr>
              <w:t>:</w:t>
            </w:r>
          </w:p>
          <w:p w14:paraId="1895365C" w14:textId="77777777" w:rsidR="003D3985" w:rsidRPr="00101F48" w:rsidRDefault="003D3985" w:rsidP="005F0667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101F48">
              <w:rPr>
                <w:b/>
                <w:bCs/>
                <w:sz w:val="20"/>
                <w:szCs w:val="20"/>
              </w:rPr>
              <w:t>Assinatura:</w:t>
            </w:r>
          </w:p>
          <w:p w14:paraId="2F53210B" w14:textId="77777777" w:rsidR="003D3985" w:rsidRPr="00101F48" w:rsidRDefault="003D3985" w:rsidP="005F0667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</w:p>
          <w:p w14:paraId="232770A0" w14:textId="77777777" w:rsidR="003D3985" w:rsidRPr="00101F48" w:rsidRDefault="003D3985" w:rsidP="005F0667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101F48">
              <w:rPr>
                <w:b/>
                <w:bCs/>
                <w:sz w:val="20"/>
                <w:szCs w:val="20"/>
              </w:rPr>
              <w:t>Data:</w:t>
            </w:r>
          </w:p>
          <w:p w14:paraId="3B18647F" w14:textId="77777777" w:rsidR="003D3985" w:rsidRPr="00101F48" w:rsidRDefault="003D3985" w:rsidP="005F0667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3D3985" w:rsidRPr="00101F48" w14:paraId="287A45B5" w14:textId="77777777" w:rsidTr="004C5E0E">
        <w:tc>
          <w:tcPr>
            <w:tcW w:w="9067" w:type="dxa"/>
            <w:tcBorders>
              <w:bottom w:val="single" w:sz="4" w:space="0" w:color="auto"/>
            </w:tcBorders>
          </w:tcPr>
          <w:p w14:paraId="3244CABB" w14:textId="659B869D" w:rsidR="003D3985" w:rsidRPr="00101F48" w:rsidRDefault="006E63C0" w:rsidP="005F066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01F48">
              <w:rPr>
                <w:b/>
                <w:sz w:val="20"/>
                <w:szCs w:val="20"/>
              </w:rPr>
              <w:t xml:space="preserve">Pesquisador </w:t>
            </w:r>
            <w:r w:rsidR="002C2BAA" w:rsidRPr="00101F48">
              <w:rPr>
                <w:b/>
                <w:sz w:val="20"/>
                <w:szCs w:val="20"/>
              </w:rPr>
              <w:t>principal</w:t>
            </w:r>
            <w:r w:rsidRPr="00101F48">
              <w:rPr>
                <w:b/>
                <w:sz w:val="20"/>
                <w:szCs w:val="20"/>
              </w:rPr>
              <w:t xml:space="preserve"> na </w:t>
            </w:r>
            <w:proofErr w:type="spellStart"/>
            <w:r w:rsidR="003D3985" w:rsidRPr="00101F48">
              <w:rPr>
                <w:b/>
                <w:sz w:val="20"/>
                <w:szCs w:val="20"/>
              </w:rPr>
              <w:t>Hemominas</w:t>
            </w:r>
            <w:proofErr w:type="spellEnd"/>
            <w:r w:rsidR="003D3985" w:rsidRPr="00101F48">
              <w:rPr>
                <w:color w:val="FF0000"/>
                <w:sz w:val="20"/>
                <w:szCs w:val="20"/>
              </w:rPr>
              <w:t xml:space="preserve"> </w:t>
            </w:r>
            <w:r w:rsidR="003D3985" w:rsidRPr="00101F48">
              <w:rPr>
                <w:color w:val="000000" w:themeColor="text1"/>
                <w:sz w:val="18"/>
                <w:szCs w:val="20"/>
              </w:rPr>
              <w:t>(caso não seja o coordenador geral):</w:t>
            </w:r>
          </w:p>
          <w:p w14:paraId="14223244" w14:textId="77777777" w:rsidR="003D3985" w:rsidRPr="00101F48" w:rsidRDefault="003D3985" w:rsidP="005F0667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101F48">
              <w:rPr>
                <w:b/>
                <w:bCs/>
                <w:sz w:val="20"/>
                <w:szCs w:val="20"/>
              </w:rPr>
              <w:t>Assinatura:</w:t>
            </w:r>
          </w:p>
          <w:p w14:paraId="7EEF155E" w14:textId="77777777" w:rsidR="003D3985" w:rsidRPr="00101F48" w:rsidRDefault="003D3985" w:rsidP="005F0667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3513BFF8" w14:textId="77777777" w:rsidR="003D3985" w:rsidRPr="00101F48" w:rsidRDefault="003D3985" w:rsidP="005F0667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101F48">
              <w:rPr>
                <w:b/>
                <w:bCs/>
                <w:sz w:val="20"/>
                <w:szCs w:val="20"/>
              </w:rPr>
              <w:t>Data:</w:t>
            </w:r>
          </w:p>
          <w:p w14:paraId="51B85AA5" w14:textId="77777777" w:rsidR="003D3985" w:rsidRPr="00101F48" w:rsidRDefault="003D3985" w:rsidP="005F0667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3D3985" w:rsidRPr="00101F48" w14:paraId="0D639DC4" w14:textId="77777777" w:rsidTr="004C5E0E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FB74" w14:textId="4CEE67D9" w:rsidR="003D3985" w:rsidRPr="00101F48" w:rsidRDefault="003D3985" w:rsidP="005F0667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101F48">
              <w:rPr>
                <w:b/>
                <w:sz w:val="20"/>
                <w:szCs w:val="20"/>
              </w:rPr>
              <w:t xml:space="preserve">Concordância da Fundação </w:t>
            </w:r>
            <w:proofErr w:type="spellStart"/>
            <w:r w:rsidRPr="00101F48">
              <w:rPr>
                <w:b/>
                <w:sz w:val="20"/>
                <w:szCs w:val="20"/>
              </w:rPr>
              <w:t>Hemominas</w:t>
            </w:r>
            <w:proofErr w:type="spellEnd"/>
            <w:r w:rsidR="003D272A" w:rsidRPr="00101F48">
              <w:rPr>
                <w:b/>
                <w:sz w:val="20"/>
                <w:szCs w:val="20"/>
              </w:rPr>
              <w:t>**</w:t>
            </w:r>
            <w:r w:rsidRPr="00101F48">
              <w:rPr>
                <w:sz w:val="20"/>
                <w:szCs w:val="20"/>
              </w:rPr>
              <w:t>:</w:t>
            </w:r>
            <w:r w:rsidR="006E63C0" w:rsidRPr="00101F48">
              <w:rPr>
                <w:color w:val="000000" w:themeColor="text1"/>
                <w:sz w:val="18"/>
                <w:szCs w:val="20"/>
              </w:rPr>
              <w:t xml:space="preserve"> (Coordenador da Unidade </w:t>
            </w:r>
            <w:r w:rsidR="00566304" w:rsidRPr="00101F48">
              <w:rPr>
                <w:color w:val="000000" w:themeColor="text1"/>
                <w:sz w:val="18"/>
                <w:szCs w:val="20"/>
              </w:rPr>
              <w:t xml:space="preserve">onde o projeto ocorrerá </w:t>
            </w:r>
            <w:r w:rsidR="006E63C0" w:rsidRPr="00101F48">
              <w:rPr>
                <w:color w:val="000000" w:themeColor="text1"/>
                <w:sz w:val="18"/>
                <w:szCs w:val="20"/>
              </w:rPr>
              <w:t>ou Diretoria Técnico-Científica</w:t>
            </w:r>
            <w:r w:rsidR="00566304" w:rsidRPr="00101F48">
              <w:rPr>
                <w:color w:val="000000" w:themeColor="text1"/>
                <w:sz w:val="18"/>
                <w:szCs w:val="20"/>
              </w:rPr>
              <w:t xml:space="preserve"> em caso de mais de uma unidade</w:t>
            </w:r>
            <w:r w:rsidR="006E63C0" w:rsidRPr="00101F48">
              <w:rPr>
                <w:color w:val="000000" w:themeColor="text1"/>
                <w:sz w:val="18"/>
                <w:szCs w:val="20"/>
              </w:rPr>
              <w:t>)</w:t>
            </w:r>
            <w:r w:rsidRPr="00101F48">
              <w:rPr>
                <w:color w:val="000000" w:themeColor="text1"/>
                <w:sz w:val="18"/>
                <w:szCs w:val="20"/>
              </w:rPr>
              <w:t xml:space="preserve"> </w:t>
            </w:r>
          </w:p>
          <w:p w14:paraId="7112C16D" w14:textId="77777777" w:rsidR="002C2BAA" w:rsidRPr="00101F48" w:rsidRDefault="002C2BAA" w:rsidP="005F0667">
            <w:pPr>
              <w:spacing w:after="0" w:line="240" w:lineRule="auto"/>
              <w:jc w:val="both"/>
              <w:rPr>
                <w:color w:val="FF0000"/>
                <w:sz w:val="20"/>
                <w:szCs w:val="20"/>
              </w:rPr>
            </w:pPr>
          </w:p>
          <w:p w14:paraId="6D4B9503" w14:textId="77777777" w:rsidR="003D3985" w:rsidRPr="00101F48" w:rsidRDefault="003D3985" w:rsidP="005F0667">
            <w:pPr>
              <w:spacing w:after="0" w:line="240" w:lineRule="auto"/>
              <w:ind w:right="141"/>
              <w:jc w:val="both"/>
              <w:rPr>
                <w:sz w:val="20"/>
                <w:szCs w:val="20"/>
              </w:rPr>
            </w:pPr>
            <w:r w:rsidRPr="00101F48">
              <w:rPr>
                <w:sz w:val="20"/>
                <w:szCs w:val="20"/>
              </w:rPr>
              <w:t xml:space="preserve">Declaro que conheço o projeto apresentado e que esta instituição tem condições que permitem o seu desenvolvimento. Autorizo sua execução, após cumprimento de todas as normas para o desenvolvimento de pesquisas na Fundação </w:t>
            </w:r>
            <w:proofErr w:type="spellStart"/>
            <w:r w:rsidRPr="00101F48">
              <w:rPr>
                <w:sz w:val="20"/>
                <w:szCs w:val="20"/>
              </w:rPr>
              <w:t>Hemominas</w:t>
            </w:r>
            <w:proofErr w:type="spellEnd"/>
            <w:r w:rsidRPr="00101F48">
              <w:rPr>
                <w:sz w:val="20"/>
                <w:szCs w:val="20"/>
              </w:rPr>
              <w:t>.</w:t>
            </w:r>
          </w:p>
          <w:p w14:paraId="07A0884F" w14:textId="77777777" w:rsidR="003D3985" w:rsidRPr="00101F48" w:rsidRDefault="003D3985" w:rsidP="005F0667">
            <w:pPr>
              <w:spacing w:after="0" w:line="240" w:lineRule="auto"/>
              <w:ind w:right="141"/>
              <w:jc w:val="both"/>
              <w:rPr>
                <w:sz w:val="20"/>
                <w:szCs w:val="20"/>
              </w:rPr>
            </w:pPr>
          </w:p>
          <w:p w14:paraId="3499E7B0" w14:textId="2B5DFE1B" w:rsidR="003D3985" w:rsidRPr="00101F48" w:rsidRDefault="003D3985" w:rsidP="005F066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01F48">
              <w:rPr>
                <w:b/>
                <w:bCs/>
                <w:sz w:val="20"/>
                <w:szCs w:val="20"/>
              </w:rPr>
              <w:t>Nome</w:t>
            </w:r>
            <w:r w:rsidR="006E63C0" w:rsidRPr="00101F48">
              <w:rPr>
                <w:sz w:val="20"/>
                <w:szCs w:val="20"/>
              </w:rPr>
              <w:t>:</w:t>
            </w:r>
          </w:p>
          <w:p w14:paraId="0F5A0C21" w14:textId="5FFC6A66" w:rsidR="003D3985" w:rsidRPr="00101F48" w:rsidRDefault="003D3985" w:rsidP="005F0667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101F48">
              <w:rPr>
                <w:b/>
                <w:bCs/>
                <w:sz w:val="20"/>
                <w:szCs w:val="20"/>
              </w:rPr>
              <w:t>Cargo:</w:t>
            </w:r>
          </w:p>
          <w:p w14:paraId="0C900284" w14:textId="77777777" w:rsidR="003D3985" w:rsidRPr="00101F48" w:rsidRDefault="003D3985" w:rsidP="005F066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01F48">
              <w:rPr>
                <w:b/>
                <w:bCs/>
                <w:sz w:val="20"/>
                <w:szCs w:val="20"/>
              </w:rPr>
              <w:t>Assinatura</w:t>
            </w:r>
            <w:r w:rsidRPr="00101F48">
              <w:rPr>
                <w:sz w:val="20"/>
                <w:szCs w:val="20"/>
              </w:rPr>
              <w:t>:</w:t>
            </w:r>
          </w:p>
          <w:p w14:paraId="3D3D35C2" w14:textId="77777777" w:rsidR="003D3985" w:rsidRPr="00101F48" w:rsidRDefault="003D3985" w:rsidP="005F0667">
            <w:pPr>
              <w:spacing w:after="0" w:line="240" w:lineRule="auto"/>
              <w:ind w:right="141"/>
              <w:jc w:val="both"/>
              <w:rPr>
                <w:b/>
                <w:bCs/>
                <w:sz w:val="20"/>
                <w:szCs w:val="20"/>
              </w:rPr>
            </w:pPr>
            <w:r w:rsidRPr="00101F48">
              <w:rPr>
                <w:b/>
                <w:bCs/>
                <w:sz w:val="20"/>
                <w:szCs w:val="20"/>
              </w:rPr>
              <w:t>Data:</w:t>
            </w:r>
          </w:p>
          <w:p w14:paraId="769D58C6" w14:textId="232AD514" w:rsidR="006E63C0" w:rsidRPr="00101F48" w:rsidRDefault="006E63C0" w:rsidP="005F0667">
            <w:pPr>
              <w:spacing w:after="0" w:line="240" w:lineRule="auto"/>
              <w:ind w:right="141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3D3985" w:rsidRPr="00101F48" w14:paraId="2B5A931D" w14:textId="77777777" w:rsidTr="004C5E0E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292B" w14:textId="1832226C" w:rsidR="003D3985" w:rsidRPr="00101F48" w:rsidRDefault="003D3985" w:rsidP="005F0667">
            <w:pPr>
              <w:spacing w:after="0" w:line="240" w:lineRule="auto"/>
              <w:jc w:val="both"/>
              <w:rPr>
                <w:color w:val="000000" w:themeColor="text1"/>
                <w:sz w:val="18"/>
                <w:szCs w:val="20"/>
              </w:rPr>
            </w:pPr>
            <w:r w:rsidRPr="00101F48">
              <w:rPr>
                <w:b/>
                <w:color w:val="000000" w:themeColor="text1"/>
                <w:sz w:val="20"/>
                <w:szCs w:val="20"/>
              </w:rPr>
              <w:t xml:space="preserve">Concordância da instituição proponente: </w:t>
            </w:r>
            <w:r w:rsidRPr="00101F48">
              <w:rPr>
                <w:color w:val="000000" w:themeColor="text1"/>
                <w:sz w:val="18"/>
                <w:szCs w:val="20"/>
              </w:rPr>
              <w:t>(</w:t>
            </w:r>
            <w:r w:rsidR="00621EC0" w:rsidRPr="00621EC0">
              <w:rPr>
                <w:color w:val="000000" w:themeColor="text1"/>
                <w:sz w:val="18"/>
                <w:szCs w:val="20"/>
              </w:rPr>
              <w:t xml:space="preserve">Preencher apenas quando a Fundação </w:t>
            </w:r>
            <w:proofErr w:type="spellStart"/>
            <w:r w:rsidR="00621EC0" w:rsidRPr="00621EC0">
              <w:rPr>
                <w:color w:val="000000" w:themeColor="text1"/>
                <w:sz w:val="18"/>
                <w:szCs w:val="20"/>
              </w:rPr>
              <w:t>Hemominas</w:t>
            </w:r>
            <w:proofErr w:type="spellEnd"/>
            <w:r w:rsidR="00621EC0" w:rsidRPr="00621EC0">
              <w:rPr>
                <w:color w:val="000000" w:themeColor="text1"/>
                <w:sz w:val="18"/>
                <w:szCs w:val="20"/>
              </w:rPr>
              <w:t xml:space="preserve"> não for a instituição proponente. O documento deverá ser assinado pela autoridade competente da instituição proponente, conforme suas normas internas. Caso a Fundação </w:t>
            </w:r>
            <w:proofErr w:type="spellStart"/>
            <w:r w:rsidR="00621EC0" w:rsidRPr="00621EC0">
              <w:rPr>
                <w:color w:val="000000" w:themeColor="text1"/>
                <w:sz w:val="18"/>
                <w:szCs w:val="20"/>
              </w:rPr>
              <w:t>Hemominas</w:t>
            </w:r>
            <w:proofErr w:type="spellEnd"/>
            <w:r w:rsidR="00621EC0" w:rsidRPr="00621EC0">
              <w:rPr>
                <w:color w:val="000000" w:themeColor="text1"/>
                <w:sz w:val="18"/>
                <w:szCs w:val="20"/>
              </w:rPr>
              <w:t xml:space="preserve"> seja a instituição proponente, considerar apenas o campo "Concordância da Fundação </w:t>
            </w:r>
            <w:proofErr w:type="spellStart"/>
            <w:r w:rsidR="00621EC0" w:rsidRPr="00621EC0">
              <w:rPr>
                <w:color w:val="000000" w:themeColor="text1"/>
                <w:sz w:val="18"/>
                <w:szCs w:val="20"/>
              </w:rPr>
              <w:t>Hemominas</w:t>
            </w:r>
            <w:proofErr w:type="spellEnd"/>
            <w:r w:rsidR="00621EC0" w:rsidRPr="00621EC0">
              <w:rPr>
                <w:color w:val="000000" w:themeColor="text1"/>
                <w:sz w:val="18"/>
                <w:szCs w:val="20"/>
              </w:rPr>
              <w:t>" e obter a concordância de todas as instituições parceiras</w:t>
            </w:r>
            <w:r w:rsidRPr="00101F48">
              <w:rPr>
                <w:color w:val="000000" w:themeColor="text1"/>
                <w:sz w:val="18"/>
                <w:szCs w:val="20"/>
              </w:rPr>
              <w:t>)</w:t>
            </w:r>
            <w:r w:rsidR="002C2BAA" w:rsidRPr="00101F48">
              <w:rPr>
                <w:color w:val="000000" w:themeColor="text1"/>
                <w:sz w:val="18"/>
                <w:szCs w:val="20"/>
              </w:rPr>
              <w:t>.</w:t>
            </w:r>
          </w:p>
          <w:p w14:paraId="3DAD311B" w14:textId="77777777" w:rsidR="006E63C0" w:rsidRPr="00101F48" w:rsidRDefault="006E63C0" w:rsidP="005F0667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6B401C9A" w14:textId="77777777" w:rsidR="003D3985" w:rsidRPr="00101F48" w:rsidRDefault="003D3985" w:rsidP="005F066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01F48">
              <w:rPr>
                <w:sz w:val="20"/>
                <w:szCs w:val="20"/>
              </w:rPr>
              <w:t>Declaro que conheço o projeto apresentado e que esta instituição tem condições que permitem o seu desenvolvimento. Autorizo sua execução, após cumprimento de todas as normas para o desenvolvimento de pesquisas.</w:t>
            </w:r>
          </w:p>
          <w:p w14:paraId="3DFBEBEB" w14:textId="77777777" w:rsidR="00101F48" w:rsidRDefault="00101F48" w:rsidP="005F0667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</w:p>
          <w:p w14:paraId="3E281A92" w14:textId="40595418" w:rsidR="003D3985" w:rsidRPr="00101F48" w:rsidRDefault="003D3985" w:rsidP="005F066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01F48">
              <w:rPr>
                <w:b/>
                <w:bCs/>
                <w:sz w:val="20"/>
                <w:szCs w:val="20"/>
              </w:rPr>
              <w:t>Nome</w:t>
            </w:r>
            <w:r w:rsidRPr="00101F48">
              <w:rPr>
                <w:sz w:val="20"/>
                <w:szCs w:val="20"/>
              </w:rPr>
              <w:t>:</w:t>
            </w:r>
          </w:p>
          <w:p w14:paraId="2390380B" w14:textId="77777777" w:rsidR="003D3985" w:rsidRPr="00101F48" w:rsidRDefault="003D3985" w:rsidP="005F0667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101F48">
              <w:rPr>
                <w:b/>
                <w:bCs/>
                <w:sz w:val="20"/>
                <w:szCs w:val="20"/>
              </w:rPr>
              <w:t>Cargo:</w:t>
            </w:r>
          </w:p>
          <w:p w14:paraId="6EC2D223" w14:textId="77777777" w:rsidR="003D3985" w:rsidRPr="00101F48" w:rsidRDefault="003D3985" w:rsidP="005F0667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101F48">
              <w:rPr>
                <w:b/>
                <w:bCs/>
                <w:sz w:val="20"/>
                <w:szCs w:val="20"/>
              </w:rPr>
              <w:t>Assinatura:</w:t>
            </w:r>
          </w:p>
          <w:p w14:paraId="1B6917F5" w14:textId="77777777" w:rsidR="003D3985" w:rsidRPr="00101F48" w:rsidRDefault="003D3985" w:rsidP="005F0667">
            <w:pPr>
              <w:spacing w:after="0" w:line="240" w:lineRule="auto"/>
              <w:ind w:right="141"/>
              <w:jc w:val="both"/>
              <w:rPr>
                <w:b/>
                <w:bCs/>
                <w:sz w:val="20"/>
                <w:szCs w:val="20"/>
              </w:rPr>
            </w:pPr>
            <w:r w:rsidRPr="00101F48">
              <w:rPr>
                <w:b/>
                <w:bCs/>
                <w:sz w:val="20"/>
                <w:szCs w:val="20"/>
              </w:rPr>
              <w:t>Data:</w:t>
            </w:r>
          </w:p>
          <w:p w14:paraId="1FEB925C" w14:textId="6FB55ACB" w:rsidR="006E63C0" w:rsidRPr="00101F48" w:rsidRDefault="006E63C0" w:rsidP="005F0667">
            <w:pPr>
              <w:spacing w:after="0" w:line="240" w:lineRule="auto"/>
              <w:ind w:right="141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3D3985" w:rsidRPr="00101F48" w14:paraId="2A01A336" w14:textId="77777777" w:rsidTr="004C5E0E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8225" w14:textId="0ABBACFA" w:rsidR="003D3985" w:rsidRPr="00101F48" w:rsidRDefault="003D3985" w:rsidP="005F0667">
            <w:pPr>
              <w:spacing w:after="0" w:line="240" w:lineRule="auto"/>
              <w:jc w:val="both"/>
              <w:rPr>
                <w:color w:val="000000" w:themeColor="text1"/>
                <w:sz w:val="18"/>
                <w:szCs w:val="20"/>
              </w:rPr>
            </w:pPr>
            <w:r w:rsidRPr="00101F48">
              <w:rPr>
                <w:b/>
                <w:sz w:val="20"/>
                <w:szCs w:val="20"/>
              </w:rPr>
              <w:t xml:space="preserve">Concordância da instituição parceira </w:t>
            </w:r>
            <w:r w:rsidRPr="00101F48">
              <w:rPr>
                <w:color w:val="000000" w:themeColor="text1"/>
                <w:sz w:val="18"/>
                <w:szCs w:val="20"/>
              </w:rPr>
              <w:t>(</w:t>
            </w:r>
            <w:r w:rsidR="00553AEB" w:rsidRPr="00553AEB">
              <w:rPr>
                <w:color w:val="000000" w:themeColor="text1"/>
                <w:sz w:val="18"/>
                <w:szCs w:val="20"/>
              </w:rPr>
              <w:t>Replicar este campo para cada instituição parceira, quando aplicável. Não é necessário para projetos multicêntricos. O documento deverá ser assinado pela autoridade competente da instituição parceira, conforme suas normas internas</w:t>
            </w:r>
            <w:r w:rsidRPr="00101F48">
              <w:rPr>
                <w:color w:val="000000" w:themeColor="text1"/>
                <w:sz w:val="18"/>
                <w:szCs w:val="20"/>
              </w:rPr>
              <w:t>)</w:t>
            </w:r>
            <w:r w:rsidR="002C2BAA" w:rsidRPr="00101F48">
              <w:rPr>
                <w:color w:val="000000" w:themeColor="text1"/>
                <w:sz w:val="18"/>
                <w:szCs w:val="20"/>
              </w:rPr>
              <w:t>.</w:t>
            </w:r>
          </w:p>
          <w:p w14:paraId="30F456CB" w14:textId="77777777" w:rsidR="00101F48" w:rsidRDefault="00101F48" w:rsidP="005F0667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0FEFB1A4" w14:textId="04966FFD" w:rsidR="003D3985" w:rsidRDefault="003D3985" w:rsidP="005F066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01F48">
              <w:rPr>
                <w:sz w:val="20"/>
                <w:szCs w:val="20"/>
              </w:rPr>
              <w:t>Declaro que conheço o projeto apresentado e que esta instituição tem condições que permitem o seu desenvolvimento. Autorizo sua execução, após cumprimento de todas as normas para o desenvolvimento de pesquisas.</w:t>
            </w:r>
          </w:p>
          <w:p w14:paraId="1A52F9AE" w14:textId="77777777" w:rsidR="00101F48" w:rsidRPr="00101F48" w:rsidRDefault="00101F48" w:rsidP="005F0667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09AC1B9F" w14:textId="3860AB80" w:rsidR="003D3985" w:rsidRPr="00101F48" w:rsidRDefault="003D3985" w:rsidP="005F066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01F48">
              <w:rPr>
                <w:b/>
                <w:bCs/>
                <w:sz w:val="20"/>
                <w:szCs w:val="20"/>
              </w:rPr>
              <w:t>Nome</w:t>
            </w:r>
            <w:r w:rsidR="006E63C0" w:rsidRPr="00101F48">
              <w:rPr>
                <w:sz w:val="20"/>
                <w:szCs w:val="20"/>
              </w:rPr>
              <w:t>:</w:t>
            </w:r>
          </w:p>
          <w:p w14:paraId="2AAC59D6" w14:textId="77777777" w:rsidR="003D3985" w:rsidRPr="00101F48" w:rsidRDefault="003D3985" w:rsidP="005F0667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101F48">
              <w:rPr>
                <w:b/>
                <w:bCs/>
                <w:sz w:val="20"/>
                <w:szCs w:val="20"/>
              </w:rPr>
              <w:t>Cargo:</w:t>
            </w:r>
          </w:p>
          <w:p w14:paraId="30FF2DA0" w14:textId="77777777" w:rsidR="003D3985" w:rsidRPr="00101F48" w:rsidRDefault="003D3985" w:rsidP="005F0667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101F48">
              <w:rPr>
                <w:b/>
                <w:bCs/>
                <w:sz w:val="20"/>
                <w:szCs w:val="20"/>
              </w:rPr>
              <w:t>Assinatura:</w:t>
            </w:r>
          </w:p>
          <w:p w14:paraId="61583E8D" w14:textId="77777777" w:rsidR="003D3985" w:rsidRPr="00101F48" w:rsidRDefault="003D3985" w:rsidP="005F0667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101F48">
              <w:rPr>
                <w:b/>
                <w:bCs/>
                <w:sz w:val="20"/>
                <w:szCs w:val="20"/>
              </w:rPr>
              <w:lastRenderedPageBreak/>
              <w:t>Data:</w:t>
            </w:r>
          </w:p>
          <w:p w14:paraId="5D809C86" w14:textId="061EA979" w:rsidR="006E63C0" w:rsidRPr="00101F48" w:rsidRDefault="006E63C0" w:rsidP="005F0667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1BDF22FD" w14:textId="77777777" w:rsidR="003D3985" w:rsidRDefault="003D3985" w:rsidP="003D3985">
      <w:pPr>
        <w:spacing w:after="0" w:line="240" w:lineRule="auto"/>
        <w:ind w:left="142"/>
        <w:jc w:val="both"/>
        <w:rPr>
          <w:sz w:val="20"/>
        </w:rPr>
      </w:pPr>
    </w:p>
    <w:p w14:paraId="7D63CE10" w14:textId="4BFB8221" w:rsidR="006E63C0" w:rsidRPr="00FE1147" w:rsidRDefault="00566304" w:rsidP="0008200B">
      <w:pPr>
        <w:spacing w:after="0"/>
        <w:jc w:val="both"/>
        <w:rPr>
          <w:sz w:val="18"/>
          <w:szCs w:val="18"/>
        </w:rPr>
      </w:pPr>
      <w:r w:rsidRPr="00FE1147">
        <w:rPr>
          <w:sz w:val="18"/>
          <w:szCs w:val="18"/>
        </w:rPr>
        <w:t>*</w:t>
      </w:r>
      <w:r w:rsidRPr="00FE1147">
        <w:rPr>
          <w:rFonts w:eastAsia="Times New Roman" w:cs="Calibri"/>
          <w:color w:val="000000"/>
          <w:sz w:val="18"/>
          <w:szCs w:val="18"/>
          <w:lang w:eastAsia="pt-BR"/>
        </w:rPr>
        <w:t xml:space="preserve">Os documentos devem seguir as orientações de assinaturas informadas abaixo, a fim de cumprir com as normas da Fundação </w:t>
      </w:r>
      <w:proofErr w:type="spellStart"/>
      <w:r w:rsidRPr="00FE1147">
        <w:rPr>
          <w:rFonts w:eastAsia="Times New Roman" w:cs="Calibri"/>
          <w:color w:val="000000"/>
          <w:sz w:val="18"/>
          <w:szCs w:val="18"/>
          <w:lang w:eastAsia="pt-BR"/>
        </w:rPr>
        <w:t>Hemominas</w:t>
      </w:r>
      <w:proofErr w:type="spellEnd"/>
      <w:r w:rsidRPr="00FE1147">
        <w:rPr>
          <w:rFonts w:eastAsia="Times New Roman" w:cs="Calibri"/>
          <w:color w:val="000000"/>
          <w:sz w:val="18"/>
          <w:szCs w:val="18"/>
          <w:lang w:eastAsia="pt-BR"/>
        </w:rPr>
        <w:t xml:space="preserve">: é permitida a assinatura manuscrita ou a assinatura digital com certificação eletrônica (recomendamos a assinatura por meio da plataforma </w:t>
      </w:r>
      <w:proofErr w:type="spellStart"/>
      <w:r w:rsidRPr="00FE1147">
        <w:rPr>
          <w:rFonts w:eastAsia="Times New Roman" w:cs="Calibri"/>
          <w:color w:val="000000"/>
          <w:sz w:val="18"/>
          <w:szCs w:val="18"/>
          <w:lang w:eastAsia="pt-BR"/>
        </w:rPr>
        <w:t>GOVbr</w:t>
      </w:r>
      <w:proofErr w:type="spellEnd"/>
      <w:r w:rsidRPr="00FE1147">
        <w:rPr>
          <w:rFonts w:eastAsia="Times New Roman" w:cs="Calibri"/>
          <w:color w:val="000000"/>
          <w:sz w:val="18"/>
          <w:szCs w:val="18"/>
          <w:lang w:eastAsia="pt-BR"/>
        </w:rPr>
        <w:t xml:space="preserve">). </w:t>
      </w:r>
      <w:r w:rsidR="00256E95" w:rsidRPr="00FE1147">
        <w:rPr>
          <w:rFonts w:eastAsia="Times New Roman" w:cs="Calibri"/>
          <w:color w:val="000000"/>
          <w:sz w:val="18"/>
          <w:szCs w:val="18"/>
          <w:lang w:eastAsia="pt-BR"/>
        </w:rPr>
        <w:t>P</w:t>
      </w:r>
      <w:r w:rsidRPr="00FE1147">
        <w:rPr>
          <w:rFonts w:eastAsia="Times New Roman" w:cs="Calibri"/>
          <w:color w:val="000000"/>
          <w:sz w:val="18"/>
          <w:szCs w:val="18"/>
          <w:lang w:eastAsia="pt-BR"/>
        </w:rPr>
        <w:t>or exigência legal, não pode haver uma assinatura manual e outra eletrônica, devendo todas as assinaturas est</w:t>
      </w:r>
      <w:r w:rsidR="00886C04" w:rsidRPr="00FE1147">
        <w:rPr>
          <w:rFonts w:eastAsia="Times New Roman" w:cs="Calibri"/>
          <w:color w:val="000000"/>
          <w:sz w:val="18"/>
          <w:szCs w:val="18"/>
          <w:lang w:eastAsia="pt-BR"/>
        </w:rPr>
        <w:t>ejam em um</w:t>
      </w:r>
      <w:r w:rsidRPr="00FE1147">
        <w:rPr>
          <w:rFonts w:eastAsia="Times New Roman" w:cs="Calibri"/>
          <w:color w:val="000000"/>
          <w:sz w:val="18"/>
          <w:szCs w:val="18"/>
          <w:lang w:eastAsia="pt-BR"/>
        </w:rPr>
        <w:t xml:space="preserve"> único formato (ou </w:t>
      </w:r>
      <w:proofErr w:type="gramStart"/>
      <w:r w:rsidRPr="00FE1147">
        <w:rPr>
          <w:rFonts w:eastAsia="Times New Roman" w:cs="Calibri"/>
          <w:color w:val="000000"/>
          <w:sz w:val="18"/>
          <w:szCs w:val="18"/>
          <w:lang w:eastAsia="pt-BR"/>
        </w:rPr>
        <w:t>todas manuais</w:t>
      </w:r>
      <w:proofErr w:type="gramEnd"/>
      <w:r w:rsidRPr="00FE1147">
        <w:rPr>
          <w:rFonts w:eastAsia="Times New Roman" w:cs="Calibri"/>
          <w:color w:val="000000"/>
          <w:sz w:val="18"/>
          <w:szCs w:val="18"/>
          <w:lang w:eastAsia="pt-BR"/>
        </w:rPr>
        <w:t>, ou todas eletrônicas). NÃO SERÃO ACEITOS documentos com assinatura</w:t>
      </w:r>
      <w:r w:rsidR="00886C04" w:rsidRPr="00FE1147">
        <w:rPr>
          <w:rFonts w:eastAsia="Times New Roman" w:cs="Calibri"/>
          <w:color w:val="000000"/>
          <w:sz w:val="18"/>
          <w:szCs w:val="18"/>
          <w:lang w:eastAsia="pt-BR"/>
        </w:rPr>
        <w:t>s</w:t>
      </w:r>
      <w:r w:rsidRPr="00FE1147">
        <w:rPr>
          <w:rFonts w:eastAsia="Times New Roman" w:cs="Calibri"/>
          <w:color w:val="000000"/>
          <w:sz w:val="18"/>
          <w:szCs w:val="18"/>
          <w:lang w:eastAsia="pt-BR"/>
        </w:rPr>
        <w:t xml:space="preserve"> digitalizada</w:t>
      </w:r>
      <w:r w:rsidR="00886C04" w:rsidRPr="00FE1147">
        <w:rPr>
          <w:rFonts w:eastAsia="Times New Roman" w:cs="Calibri"/>
          <w:color w:val="000000"/>
          <w:sz w:val="18"/>
          <w:szCs w:val="18"/>
          <w:lang w:eastAsia="pt-BR"/>
        </w:rPr>
        <w:t>s</w:t>
      </w:r>
      <w:r w:rsidRPr="00FE1147">
        <w:rPr>
          <w:rFonts w:eastAsia="Times New Roman" w:cs="Calibri"/>
          <w:color w:val="000000"/>
          <w:sz w:val="18"/>
          <w:szCs w:val="18"/>
          <w:lang w:eastAsia="pt-BR"/>
        </w:rPr>
        <w:t xml:space="preserve"> inseridas em documento sob a forma de imagem, utilizando o recurso “copia” e “cola”.</w:t>
      </w:r>
    </w:p>
    <w:p w14:paraId="706A2B39" w14:textId="77777777" w:rsidR="006E63C0" w:rsidRPr="00FE1147" w:rsidRDefault="006E63C0" w:rsidP="0008200B">
      <w:pPr>
        <w:spacing w:after="0"/>
        <w:jc w:val="both"/>
        <w:rPr>
          <w:sz w:val="18"/>
          <w:szCs w:val="18"/>
        </w:rPr>
      </w:pPr>
    </w:p>
    <w:p w14:paraId="38DCD591" w14:textId="1AEA1618" w:rsidR="006E63C0" w:rsidRPr="00FE1147" w:rsidRDefault="006E63C0" w:rsidP="0008200B">
      <w:pPr>
        <w:jc w:val="both"/>
        <w:rPr>
          <w:sz w:val="18"/>
          <w:szCs w:val="18"/>
        </w:rPr>
      </w:pPr>
      <w:r w:rsidRPr="00FE1147">
        <w:rPr>
          <w:sz w:val="18"/>
          <w:szCs w:val="18"/>
        </w:rPr>
        <w:t xml:space="preserve">** Para projetos que envolvem apenas uma unidade da Fundação </w:t>
      </w:r>
      <w:proofErr w:type="spellStart"/>
      <w:r w:rsidRPr="00FE1147">
        <w:rPr>
          <w:sz w:val="18"/>
          <w:szCs w:val="18"/>
        </w:rPr>
        <w:t>Hemominas</w:t>
      </w:r>
      <w:proofErr w:type="spellEnd"/>
      <w:r w:rsidRPr="00FE1147">
        <w:rPr>
          <w:sz w:val="18"/>
          <w:szCs w:val="18"/>
        </w:rPr>
        <w:t xml:space="preserve">, o documento pode ser assinado pelo Coordenador do Hemocentro ou, na sua ausência/impedimento, pelo Gerente Técnico. Para pesquisas envolvendo mais de uma Unidade da Fundação </w:t>
      </w:r>
      <w:proofErr w:type="spellStart"/>
      <w:r w:rsidRPr="00FE1147">
        <w:rPr>
          <w:sz w:val="18"/>
          <w:szCs w:val="18"/>
        </w:rPr>
        <w:t>Hemominas</w:t>
      </w:r>
      <w:proofErr w:type="spellEnd"/>
      <w:r w:rsidRPr="00FE1147">
        <w:rPr>
          <w:sz w:val="18"/>
          <w:szCs w:val="18"/>
        </w:rPr>
        <w:t>, o documento deve ser assinado pela Diretoria Técnico-Científica, neste caso, a assinatura será coletada pelo Serviço de Pesquisa.</w:t>
      </w:r>
    </w:p>
    <w:p w14:paraId="659397E2" w14:textId="3E87E7BD" w:rsidR="009A0525" w:rsidRDefault="009A0525" w:rsidP="000E4590">
      <w:pPr>
        <w:spacing w:after="0" w:line="240" w:lineRule="auto"/>
        <w:rPr>
          <w:sz w:val="20"/>
        </w:rPr>
      </w:pPr>
    </w:p>
    <w:sectPr w:rsidR="009A0525" w:rsidSect="00DF458E">
      <w:headerReference w:type="default" r:id="rId10"/>
      <w:footerReference w:type="default" r:id="rId11"/>
      <w:type w:val="continuous"/>
      <w:pgSz w:w="11907" w:h="16840" w:code="9"/>
      <w:pgMar w:top="2835" w:right="1134" w:bottom="1418" w:left="1701" w:header="851" w:footer="85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10F2B2" w14:textId="77777777" w:rsidR="007654FB" w:rsidRDefault="007654FB" w:rsidP="00BB05A0">
      <w:pPr>
        <w:spacing w:after="0" w:line="240" w:lineRule="auto"/>
      </w:pPr>
      <w:r>
        <w:separator/>
      </w:r>
    </w:p>
  </w:endnote>
  <w:endnote w:type="continuationSeparator" w:id="0">
    <w:p w14:paraId="47D7816A" w14:textId="77777777" w:rsidR="007654FB" w:rsidRDefault="007654FB" w:rsidP="00BB0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MT">
    <w:altName w:val="Cambria"/>
    <w:panose1 w:val="00000000000000000000"/>
    <w:charset w:val="00"/>
    <w:family w:val="roman"/>
    <w:notTrueType/>
    <w:pitch w:val="default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B1461" w14:textId="3A2595D5" w:rsidR="00887DB1" w:rsidRPr="00887DB1" w:rsidRDefault="00887DB1">
    <w:pPr>
      <w:pStyle w:val="Rodap"/>
      <w:rPr>
        <w:rFonts w:ascii="Arial" w:hAnsi="Arial" w:cs="Arial"/>
        <w:b/>
        <w:color w:val="FF0000"/>
        <w:sz w:val="14"/>
        <w:szCs w:val="14"/>
      </w:rPr>
    </w:pPr>
    <w:r>
      <w:rPr>
        <w:rFonts w:ascii="Arial" w:hAnsi="Arial" w:cs="Arial"/>
        <w:b/>
        <w:sz w:val="14"/>
        <w:szCs w:val="14"/>
      </w:rPr>
      <w:t>FMNP-T.GDT.PQS-20 VERSÃO 14 AGOSTO/2026</w:t>
    </w:r>
  </w:p>
  <w:p w14:paraId="22CA3A20" w14:textId="1CD84A9A" w:rsidR="007654FB" w:rsidRPr="00BB05A0" w:rsidRDefault="007654FB" w:rsidP="002C7DB1">
    <w:pPr>
      <w:pStyle w:val="Rodap"/>
      <w:rPr>
        <w:rFonts w:ascii="Arial" w:hAnsi="Arial" w:cs="Arial"/>
        <w:b/>
        <w:color w:val="FF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E2D6FB" w14:textId="77777777" w:rsidR="007654FB" w:rsidRDefault="007654FB" w:rsidP="00BB05A0">
      <w:pPr>
        <w:spacing w:after="0" w:line="240" w:lineRule="auto"/>
      </w:pPr>
      <w:r>
        <w:separator/>
      </w:r>
    </w:p>
  </w:footnote>
  <w:footnote w:type="continuationSeparator" w:id="0">
    <w:p w14:paraId="6BB17B7E" w14:textId="77777777" w:rsidR="007654FB" w:rsidRDefault="007654FB" w:rsidP="00BB0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93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43"/>
      <w:gridCol w:w="5245"/>
      <w:gridCol w:w="1843"/>
    </w:tblGrid>
    <w:tr w:rsidR="007654FB" w:rsidRPr="00BB05A0" w14:paraId="0C4692C2" w14:textId="77777777" w:rsidTr="00B86ED8">
      <w:trPr>
        <w:cantSplit/>
        <w:trHeight w:val="415"/>
      </w:trPr>
      <w:tc>
        <w:tcPr>
          <w:tcW w:w="1843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bookmarkStart w:id="3" w:name="_Hlk234402688"/>
        <w:p w14:paraId="2A2CDC57" w14:textId="77777777" w:rsidR="007654FB" w:rsidRPr="00BB05A0" w:rsidRDefault="007654FB" w:rsidP="008F5BCE">
          <w:pPr>
            <w:spacing w:after="0"/>
            <w:ind w:left="-108"/>
            <w:jc w:val="center"/>
            <w:rPr>
              <w:rFonts w:ascii="Arial" w:hAnsi="Arial" w:cs="Arial"/>
              <w:b/>
            </w:rPr>
          </w:pPr>
          <w:r w:rsidRPr="00BB05A0">
            <w:object w:dxaOrig="3178" w:dyaOrig="2255" w14:anchorId="0A0B36B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5.95pt;height:57.5pt">
                <v:imagedata r:id="rId1" o:title=""/>
              </v:shape>
              <o:OLEObject Type="Embed" ProgID="CorelDRAW.Graphic.13" ShapeID="_x0000_i1025" DrawAspect="Content" ObjectID="_1848485424" r:id="rId2"/>
            </w:object>
          </w:r>
        </w:p>
      </w:tc>
      <w:tc>
        <w:tcPr>
          <w:tcW w:w="524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60DC7A8" w14:textId="7A25562F" w:rsidR="007654FB" w:rsidRPr="002C7DB1" w:rsidRDefault="003B758A" w:rsidP="00636DEB">
          <w:pPr>
            <w:spacing w:after="0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bCs/>
              <w:shd w:val="clear" w:color="auto" w:fill="FFFFFF"/>
            </w:rPr>
            <w:t xml:space="preserve">CADASTRO </w:t>
          </w:r>
          <w:r w:rsidR="007654FB">
            <w:rPr>
              <w:rFonts w:ascii="Arial" w:hAnsi="Arial" w:cs="Arial"/>
              <w:b/>
              <w:bCs/>
              <w:shd w:val="clear" w:color="auto" w:fill="FFFFFF"/>
            </w:rPr>
            <w:t>DE PESQUISA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14:paraId="29B1278A" w14:textId="77777777" w:rsidR="007654FB" w:rsidRPr="00BB05A0" w:rsidRDefault="007654FB" w:rsidP="008F5BCE">
          <w:pPr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noProof/>
              <w:lang w:eastAsia="pt-BR"/>
            </w:rPr>
            <w:drawing>
              <wp:inline distT="0" distB="0" distL="0" distR="0" wp14:anchorId="6B3FFF3F" wp14:editId="11300721">
                <wp:extent cx="826770" cy="54102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677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654FB" w:rsidRPr="00BB05A0" w14:paraId="2984DA51" w14:textId="77777777" w:rsidTr="00B86ED8">
      <w:trPr>
        <w:cantSplit/>
        <w:trHeight w:val="670"/>
      </w:trPr>
      <w:tc>
        <w:tcPr>
          <w:tcW w:w="1843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A78C3BE" w14:textId="77777777" w:rsidR="007654FB" w:rsidRPr="00BB05A0" w:rsidRDefault="007654FB" w:rsidP="00BB05A0">
          <w:pPr>
            <w:ind w:left="-108"/>
            <w:jc w:val="center"/>
          </w:pPr>
        </w:p>
      </w:tc>
      <w:tc>
        <w:tcPr>
          <w:tcW w:w="5245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5FA0A64" w14:textId="77777777" w:rsidR="007654FB" w:rsidRDefault="007654FB" w:rsidP="00B55E07">
          <w:pPr>
            <w:jc w:val="center"/>
            <w:rPr>
              <w:rFonts w:ascii="Arial" w:hAnsi="Arial" w:cs="Arial"/>
              <w:b/>
              <w:color w:val="FF0000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</w:tcBorders>
          <w:shd w:val="clear" w:color="auto" w:fill="auto"/>
          <w:vAlign w:val="center"/>
        </w:tcPr>
        <w:p w14:paraId="746D8B45" w14:textId="77777777" w:rsidR="007654FB" w:rsidRPr="00BB05A0" w:rsidRDefault="007654FB" w:rsidP="00BD0E53">
          <w:pPr>
            <w:spacing w:after="0"/>
            <w:rPr>
              <w:rFonts w:ascii="Arial" w:hAnsi="Arial" w:cs="Arial"/>
              <w:sz w:val="20"/>
              <w:szCs w:val="20"/>
            </w:rPr>
          </w:pPr>
          <w:r w:rsidRPr="00BB05A0">
            <w:rPr>
              <w:rFonts w:ascii="Arial" w:hAnsi="Arial" w:cs="Arial"/>
              <w:sz w:val="20"/>
              <w:szCs w:val="20"/>
            </w:rPr>
            <w:t>CCD:</w:t>
          </w:r>
          <w:r w:rsidRPr="00B86ED8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330</w:t>
          </w:r>
        </w:p>
      </w:tc>
    </w:tr>
    <w:bookmarkEnd w:id="3"/>
  </w:tbl>
  <w:p w14:paraId="68B81FD4" w14:textId="77777777" w:rsidR="007654FB" w:rsidRDefault="007654FB">
    <w:pPr>
      <w:pStyle w:val="Cabealho"/>
      <w:rPr>
        <w:sz w:val="2"/>
        <w:szCs w:val="2"/>
      </w:rPr>
    </w:pPr>
  </w:p>
  <w:p w14:paraId="7AA9F003" w14:textId="77777777" w:rsidR="007654FB" w:rsidRDefault="007654FB">
    <w:pPr>
      <w:pStyle w:val="Cabealho"/>
      <w:rPr>
        <w:sz w:val="2"/>
        <w:szCs w:val="2"/>
      </w:rPr>
    </w:pPr>
  </w:p>
  <w:p w14:paraId="6469A7C9" w14:textId="77777777" w:rsidR="007654FB" w:rsidRPr="00B86ED8" w:rsidRDefault="007654FB">
    <w:pPr>
      <w:pStyle w:val="Cabealh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A0D22"/>
    <w:multiLevelType w:val="multilevel"/>
    <w:tmpl w:val="056081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711222E"/>
    <w:multiLevelType w:val="hybridMultilevel"/>
    <w:tmpl w:val="106C49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C55DF"/>
    <w:multiLevelType w:val="hybridMultilevel"/>
    <w:tmpl w:val="421226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D3851"/>
    <w:multiLevelType w:val="multilevel"/>
    <w:tmpl w:val="65F27D7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05" w:hanging="405"/>
      </w:pPr>
      <w:rPr>
        <w:rFonts w:ascii="Arial" w:eastAsia="Times New Roman" w:hAnsi="Arial" w:cs="Aria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0F735A2"/>
    <w:multiLevelType w:val="hybridMultilevel"/>
    <w:tmpl w:val="75DE54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221799"/>
    <w:multiLevelType w:val="hybridMultilevel"/>
    <w:tmpl w:val="34FC2F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8F1E3F"/>
    <w:multiLevelType w:val="multilevel"/>
    <w:tmpl w:val="F908559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B9C7B12"/>
    <w:multiLevelType w:val="multilevel"/>
    <w:tmpl w:val="8EF038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0886C8A"/>
    <w:multiLevelType w:val="hybridMultilevel"/>
    <w:tmpl w:val="54B868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21732C"/>
    <w:multiLevelType w:val="multilevel"/>
    <w:tmpl w:val="4BF45E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8720146"/>
    <w:multiLevelType w:val="multilevel"/>
    <w:tmpl w:val="4E4A06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proofState w:spelling="clean" w:grammar="clean"/>
  <w:attachedTemplate r:id="rId1"/>
  <w:documentProtection w:edit="forms" w:enforcement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741"/>
    <w:rsid w:val="000077F4"/>
    <w:rsid w:val="00013991"/>
    <w:rsid w:val="000352D3"/>
    <w:rsid w:val="000668DF"/>
    <w:rsid w:val="00071037"/>
    <w:rsid w:val="00076892"/>
    <w:rsid w:val="0008200B"/>
    <w:rsid w:val="000924EB"/>
    <w:rsid w:val="000932CC"/>
    <w:rsid w:val="00093A38"/>
    <w:rsid w:val="00094176"/>
    <w:rsid w:val="00097E5C"/>
    <w:rsid w:val="000B0BDE"/>
    <w:rsid w:val="000B40AC"/>
    <w:rsid w:val="000D448C"/>
    <w:rsid w:val="000D6F79"/>
    <w:rsid w:val="000E3E9F"/>
    <w:rsid w:val="000E4590"/>
    <w:rsid w:val="000F09E3"/>
    <w:rsid w:val="000F5542"/>
    <w:rsid w:val="00101F48"/>
    <w:rsid w:val="00114001"/>
    <w:rsid w:val="001210AE"/>
    <w:rsid w:val="0012332A"/>
    <w:rsid w:val="00130F21"/>
    <w:rsid w:val="001463C8"/>
    <w:rsid w:val="001473BD"/>
    <w:rsid w:val="00163C80"/>
    <w:rsid w:val="00165CD7"/>
    <w:rsid w:val="00173D17"/>
    <w:rsid w:val="00182BF0"/>
    <w:rsid w:val="0018651C"/>
    <w:rsid w:val="0019197E"/>
    <w:rsid w:val="001A20A9"/>
    <w:rsid w:val="001A5ACB"/>
    <w:rsid w:val="001B2666"/>
    <w:rsid w:val="001D7AB4"/>
    <w:rsid w:val="001F1107"/>
    <w:rsid w:val="001F2B73"/>
    <w:rsid w:val="00201AA3"/>
    <w:rsid w:val="002253B8"/>
    <w:rsid w:val="0023144E"/>
    <w:rsid w:val="002379E6"/>
    <w:rsid w:val="00244597"/>
    <w:rsid w:val="00244A6C"/>
    <w:rsid w:val="00246BDD"/>
    <w:rsid w:val="0025310B"/>
    <w:rsid w:val="00256E95"/>
    <w:rsid w:val="00264942"/>
    <w:rsid w:val="00274242"/>
    <w:rsid w:val="002914A6"/>
    <w:rsid w:val="002C2BAA"/>
    <w:rsid w:val="002C6171"/>
    <w:rsid w:val="002C7DB1"/>
    <w:rsid w:val="002E2C9B"/>
    <w:rsid w:val="002E7796"/>
    <w:rsid w:val="002F2465"/>
    <w:rsid w:val="002F6C77"/>
    <w:rsid w:val="0030497F"/>
    <w:rsid w:val="00322281"/>
    <w:rsid w:val="00324DBD"/>
    <w:rsid w:val="00331E63"/>
    <w:rsid w:val="00334F70"/>
    <w:rsid w:val="00383CA7"/>
    <w:rsid w:val="003931F3"/>
    <w:rsid w:val="003A50E8"/>
    <w:rsid w:val="003A66A7"/>
    <w:rsid w:val="003A67CC"/>
    <w:rsid w:val="003B758A"/>
    <w:rsid w:val="003C5C2A"/>
    <w:rsid w:val="003D272A"/>
    <w:rsid w:val="003D3985"/>
    <w:rsid w:val="003D4B62"/>
    <w:rsid w:val="003F1D24"/>
    <w:rsid w:val="003F351F"/>
    <w:rsid w:val="003F6427"/>
    <w:rsid w:val="003F79BA"/>
    <w:rsid w:val="0041022F"/>
    <w:rsid w:val="004242DC"/>
    <w:rsid w:val="00426E34"/>
    <w:rsid w:val="00444BAF"/>
    <w:rsid w:val="00460D61"/>
    <w:rsid w:val="00464681"/>
    <w:rsid w:val="004942C2"/>
    <w:rsid w:val="004969D0"/>
    <w:rsid w:val="004A690E"/>
    <w:rsid w:val="004A7F78"/>
    <w:rsid w:val="004B7756"/>
    <w:rsid w:val="004C1D0E"/>
    <w:rsid w:val="004C394C"/>
    <w:rsid w:val="004C5E0E"/>
    <w:rsid w:val="004E5791"/>
    <w:rsid w:val="004E62BF"/>
    <w:rsid w:val="004F1E2E"/>
    <w:rsid w:val="004F3B3F"/>
    <w:rsid w:val="004F4063"/>
    <w:rsid w:val="0050137B"/>
    <w:rsid w:val="00504112"/>
    <w:rsid w:val="00506B98"/>
    <w:rsid w:val="0053446B"/>
    <w:rsid w:val="00535FF4"/>
    <w:rsid w:val="00536EB9"/>
    <w:rsid w:val="005453B5"/>
    <w:rsid w:val="0055002A"/>
    <w:rsid w:val="00553AEB"/>
    <w:rsid w:val="00563D38"/>
    <w:rsid w:val="00566304"/>
    <w:rsid w:val="0057641A"/>
    <w:rsid w:val="00577E5A"/>
    <w:rsid w:val="005813FB"/>
    <w:rsid w:val="0058565E"/>
    <w:rsid w:val="00592478"/>
    <w:rsid w:val="00594011"/>
    <w:rsid w:val="005A63C4"/>
    <w:rsid w:val="005B1077"/>
    <w:rsid w:val="005C0EE2"/>
    <w:rsid w:val="005C173A"/>
    <w:rsid w:val="005C2003"/>
    <w:rsid w:val="005C4EE8"/>
    <w:rsid w:val="005C644E"/>
    <w:rsid w:val="005D1958"/>
    <w:rsid w:val="005D547C"/>
    <w:rsid w:val="005D70F6"/>
    <w:rsid w:val="005D7EAF"/>
    <w:rsid w:val="005F0667"/>
    <w:rsid w:val="005F4131"/>
    <w:rsid w:val="005F7B9F"/>
    <w:rsid w:val="00601DBB"/>
    <w:rsid w:val="006041AD"/>
    <w:rsid w:val="00605F79"/>
    <w:rsid w:val="0061094E"/>
    <w:rsid w:val="00621EC0"/>
    <w:rsid w:val="00630789"/>
    <w:rsid w:val="00636DD1"/>
    <w:rsid w:val="00636DEB"/>
    <w:rsid w:val="00642A84"/>
    <w:rsid w:val="006448ED"/>
    <w:rsid w:val="00645BFE"/>
    <w:rsid w:val="0065105F"/>
    <w:rsid w:val="00652F81"/>
    <w:rsid w:val="0066321B"/>
    <w:rsid w:val="00663D82"/>
    <w:rsid w:val="00673E9A"/>
    <w:rsid w:val="00685D39"/>
    <w:rsid w:val="006B6C8F"/>
    <w:rsid w:val="006C7E1B"/>
    <w:rsid w:val="006E63C0"/>
    <w:rsid w:val="00713C3D"/>
    <w:rsid w:val="00715080"/>
    <w:rsid w:val="00723543"/>
    <w:rsid w:val="00723553"/>
    <w:rsid w:val="0074329C"/>
    <w:rsid w:val="00745C68"/>
    <w:rsid w:val="0075303F"/>
    <w:rsid w:val="007654FB"/>
    <w:rsid w:val="00766786"/>
    <w:rsid w:val="007A7FD6"/>
    <w:rsid w:val="007B42F6"/>
    <w:rsid w:val="007B479D"/>
    <w:rsid w:val="007B73A8"/>
    <w:rsid w:val="007C5C8C"/>
    <w:rsid w:val="007E57CA"/>
    <w:rsid w:val="007F20F6"/>
    <w:rsid w:val="0080431C"/>
    <w:rsid w:val="0081014E"/>
    <w:rsid w:val="00810A7D"/>
    <w:rsid w:val="008136BD"/>
    <w:rsid w:val="00820021"/>
    <w:rsid w:val="00824E80"/>
    <w:rsid w:val="008266C2"/>
    <w:rsid w:val="008373B1"/>
    <w:rsid w:val="00837998"/>
    <w:rsid w:val="00842F99"/>
    <w:rsid w:val="00844604"/>
    <w:rsid w:val="008540F2"/>
    <w:rsid w:val="00855F8D"/>
    <w:rsid w:val="008571EB"/>
    <w:rsid w:val="0088287D"/>
    <w:rsid w:val="00886C04"/>
    <w:rsid w:val="00887DB1"/>
    <w:rsid w:val="0089118D"/>
    <w:rsid w:val="00893F37"/>
    <w:rsid w:val="00897B6C"/>
    <w:rsid w:val="008C71AF"/>
    <w:rsid w:val="008D13DA"/>
    <w:rsid w:val="008D33B3"/>
    <w:rsid w:val="008E5A65"/>
    <w:rsid w:val="008E719D"/>
    <w:rsid w:val="008F3550"/>
    <w:rsid w:val="008F5BCE"/>
    <w:rsid w:val="009049C8"/>
    <w:rsid w:val="00913232"/>
    <w:rsid w:val="00927F0D"/>
    <w:rsid w:val="0094231D"/>
    <w:rsid w:val="00943717"/>
    <w:rsid w:val="0096399A"/>
    <w:rsid w:val="0097067B"/>
    <w:rsid w:val="00987432"/>
    <w:rsid w:val="00995622"/>
    <w:rsid w:val="009A0525"/>
    <w:rsid w:val="009C0114"/>
    <w:rsid w:val="009C6AE6"/>
    <w:rsid w:val="009D2B69"/>
    <w:rsid w:val="009E0B0E"/>
    <w:rsid w:val="009E606E"/>
    <w:rsid w:val="009E64B5"/>
    <w:rsid w:val="009F092E"/>
    <w:rsid w:val="00A241B5"/>
    <w:rsid w:val="00A30046"/>
    <w:rsid w:val="00A419CD"/>
    <w:rsid w:val="00A42C97"/>
    <w:rsid w:val="00A47329"/>
    <w:rsid w:val="00A636A1"/>
    <w:rsid w:val="00A76471"/>
    <w:rsid w:val="00A808C6"/>
    <w:rsid w:val="00A81260"/>
    <w:rsid w:val="00A82181"/>
    <w:rsid w:val="00A95044"/>
    <w:rsid w:val="00A95401"/>
    <w:rsid w:val="00A970F1"/>
    <w:rsid w:val="00AA54A5"/>
    <w:rsid w:val="00AB3452"/>
    <w:rsid w:val="00AC4904"/>
    <w:rsid w:val="00AC5D0F"/>
    <w:rsid w:val="00AD3479"/>
    <w:rsid w:val="00AE187A"/>
    <w:rsid w:val="00AE701B"/>
    <w:rsid w:val="00AF11C5"/>
    <w:rsid w:val="00AF152D"/>
    <w:rsid w:val="00AF3AED"/>
    <w:rsid w:val="00B06228"/>
    <w:rsid w:val="00B06F2A"/>
    <w:rsid w:val="00B13AB4"/>
    <w:rsid w:val="00B339DB"/>
    <w:rsid w:val="00B52561"/>
    <w:rsid w:val="00B553A8"/>
    <w:rsid w:val="00B55E07"/>
    <w:rsid w:val="00B615F7"/>
    <w:rsid w:val="00B651A4"/>
    <w:rsid w:val="00B659F6"/>
    <w:rsid w:val="00B77DB7"/>
    <w:rsid w:val="00B86ED8"/>
    <w:rsid w:val="00BA23EA"/>
    <w:rsid w:val="00BA3F66"/>
    <w:rsid w:val="00BB05A0"/>
    <w:rsid w:val="00BC2E13"/>
    <w:rsid w:val="00BC47E0"/>
    <w:rsid w:val="00BC75DD"/>
    <w:rsid w:val="00BD0E53"/>
    <w:rsid w:val="00BD1AB0"/>
    <w:rsid w:val="00BD4E68"/>
    <w:rsid w:val="00BE7A94"/>
    <w:rsid w:val="00BF0DB6"/>
    <w:rsid w:val="00C024B9"/>
    <w:rsid w:val="00C13508"/>
    <w:rsid w:val="00C15748"/>
    <w:rsid w:val="00C21B7C"/>
    <w:rsid w:val="00C3308B"/>
    <w:rsid w:val="00C34C68"/>
    <w:rsid w:val="00C40174"/>
    <w:rsid w:val="00C40E9B"/>
    <w:rsid w:val="00C523EB"/>
    <w:rsid w:val="00C578C5"/>
    <w:rsid w:val="00C62015"/>
    <w:rsid w:val="00C67E1F"/>
    <w:rsid w:val="00C74C6F"/>
    <w:rsid w:val="00C80C6D"/>
    <w:rsid w:val="00C90E02"/>
    <w:rsid w:val="00CB0D2D"/>
    <w:rsid w:val="00CB4A7C"/>
    <w:rsid w:val="00CB751D"/>
    <w:rsid w:val="00CC1FD0"/>
    <w:rsid w:val="00CD1CEF"/>
    <w:rsid w:val="00CD4A97"/>
    <w:rsid w:val="00CF4BD1"/>
    <w:rsid w:val="00D04367"/>
    <w:rsid w:val="00D1559E"/>
    <w:rsid w:val="00D172B7"/>
    <w:rsid w:val="00D231B1"/>
    <w:rsid w:val="00D25610"/>
    <w:rsid w:val="00D34C0B"/>
    <w:rsid w:val="00D401ED"/>
    <w:rsid w:val="00D57ABF"/>
    <w:rsid w:val="00D817B8"/>
    <w:rsid w:val="00D87CC4"/>
    <w:rsid w:val="00D9299D"/>
    <w:rsid w:val="00DE4E41"/>
    <w:rsid w:val="00DE68B4"/>
    <w:rsid w:val="00DF458E"/>
    <w:rsid w:val="00DF5F45"/>
    <w:rsid w:val="00E035A6"/>
    <w:rsid w:val="00E03ACF"/>
    <w:rsid w:val="00E07728"/>
    <w:rsid w:val="00E20505"/>
    <w:rsid w:val="00E211FE"/>
    <w:rsid w:val="00E26302"/>
    <w:rsid w:val="00E336CF"/>
    <w:rsid w:val="00E34792"/>
    <w:rsid w:val="00E47B12"/>
    <w:rsid w:val="00E60B07"/>
    <w:rsid w:val="00E6749B"/>
    <w:rsid w:val="00E74D2C"/>
    <w:rsid w:val="00E87F61"/>
    <w:rsid w:val="00EA61CE"/>
    <w:rsid w:val="00EB7C3B"/>
    <w:rsid w:val="00EC6AD7"/>
    <w:rsid w:val="00EF2741"/>
    <w:rsid w:val="00F06871"/>
    <w:rsid w:val="00F07A03"/>
    <w:rsid w:val="00F16AA9"/>
    <w:rsid w:val="00F36889"/>
    <w:rsid w:val="00F40593"/>
    <w:rsid w:val="00F5243B"/>
    <w:rsid w:val="00F62DB5"/>
    <w:rsid w:val="00F70695"/>
    <w:rsid w:val="00F805BB"/>
    <w:rsid w:val="00F87B1E"/>
    <w:rsid w:val="00F92B90"/>
    <w:rsid w:val="00F94FA5"/>
    <w:rsid w:val="00FA132F"/>
    <w:rsid w:val="00FB5AE7"/>
    <w:rsid w:val="00FB5C96"/>
    <w:rsid w:val="00FB6195"/>
    <w:rsid w:val="00FD7521"/>
    <w:rsid w:val="00FE1147"/>
    <w:rsid w:val="00FF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  <w14:docId w14:val="3E027E97"/>
  <w15:chartTrackingRefBased/>
  <w15:docId w15:val="{6C4C3181-6726-42B5-A796-400BD8B94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547C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05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05A0"/>
  </w:style>
  <w:style w:type="paragraph" w:styleId="Rodap">
    <w:name w:val="footer"/>
    <w:basedOn w:val="Normal"/>
    <w:link w:val="RodapChar"/>
    <w:uiPriority w:val="99"/>
    <w:unhideWhenUsed/>
    <w:rsid w:val="00BB05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05A0"/>
  </w:style>
  <w:style w:type="paragraph" w:styleId="Corpodetexto">
    <w:name w:val="Body Text"/>
    <w:basedOn w:val="Normal"/>
    <w:link w:val="CorpodetextoChar"/>
    <w:semiHidden/>
    <w:rsid w:val="002C7DB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CorpodetextoChar">
    <w:name w:val="Corpo de texto Char"/>
    <w:link w:val="Corpodetexto"/>
    <w:semiHidden/>
    <w:rsid w:val="002C7DB1"/>
    <w:rPr>
      <w:rFonts w:ascii="Times New Roman" w:eastAsia="Times New Roman" w:hAnsi="Times New Roman"/>
      <w:sz w:val="24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37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2379E6"/>
    <w:rPr>
      <w:rFonts w:ascii="Segoe UI" w:hAnsi="Segoe UI" w:cs="Segoe UI"/>
      <w:sz w:val="18"/>
      <w:szCs w:val="18"/>
      <w:lang w:eastAsia="en-US"/>
    </w:rPr>
  </w:style>
  <w:style w:type="character" w:styleId="Refdecomentrio">
    <w:name w:val="annotation reference"/>
    <w:uiPriority w:val="99"/>
    <w:semiHidden/>
    <w:unhideWhenUsed/>
    <w:rsid w:val="00B659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659F6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B659F6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659F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659F6"/>
    <w:rPr>
      <w:b/>
      <w:bCs/>
      <w:lang w:eastAsia="en-US"/>
    </w:rPr>
  </w:style>
  <w:style w:type="paragraph" w:styleId="Reviso">
    <w:name w:val="Revision"/>
    <w:hidden/>
    <w:uiPriority w:val="99"/>
    <w:semiHidden/>
    <w:rsid w:val="00745C68"/>
    <w:rPr>
      <w:sz w:val="22"/>
      <w:szCs w:val="22"/>
      <w:lang w:eastAsia="en-US"/>
    </w:rPr>
  </w:style>
  <w:style w:type="paragraph" w:styleId="SemEspaamento">
    <w:name w:val="No Spacing"/>
    <w:uiPriority w:val="1"/>
    <w:qFormat/>
    <w:rsid w:val="005B1077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5B1077"/>
    <w:pPr>
      <w:ind w:left="720"/>
      <w:contextualSpacing/>
    </w:pPr>
  </w:style>
  <w:style w:type="table" w:styleId="Tabelacomgrade">
    <w:name w:val="Table Grid"/>
    <w:basedOn w:val="Tabelanormal"/>
    <w:uiPriority w:val="39"/>
    <w:rsid w:val="00D23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ontepargpadro"/>
    <w:rsid w:val="00566304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ontepargpadro"/>
    <w:rsid w:val="00566304"/>
    <w:rPr>
      <w:rFonts w:ascii="SymbolMT" w:hAnsi="Symbo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Fontepargpadro"/>
    <w:rsid w:val="00566304"/>
    <w:rPr>
      <w:rFonts w:ascii="Calibri-Bold" w:hAnsi="Calibri-Bold" w:hint="default"/>
      <w:b/>
      <w:bCs/>
      <w:i w:val="0"/>
      <w:iCs w:val="0"/>
      <w:color w:val="000000"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75303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530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ma.gov.br/patrimonio-genetico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sgen.gov.br/paginas/login.aspx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814928\Desktop\2021\29-09-2021_formulario_plano_trabalho_comentado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B7AD4-2E85-4A27-BC3E-2FA7D4CAC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29-09-2021_formulario_plano_trabalho_comentado</Template>
  <TotalTime>518</TotalTime>
  <Pages>12</Pages>
  <Words>3395</Words>
  <Characters>18336</Characters>
  <Application>Microsoft Office Word</Application>
  <DocSecurity>0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Laura Dias Viana</dc:creator>
  <cp:keywords/>
  <cp:lastModifiedBy>Kissyla Christine Duarte Lacerda</cp:lastModifiedBy>
  <cp:revision>30</cp:revision>
  <cp:lastPrinted>2026-07-21T18:06:00Z</cp:lastPrinted>
  <dcterms:created xsi:type="dcterms:W3CDTF">2024-04-11T13:59:00Z</dcterms:created>
  <dcterms:modified xsi:type="dcterms:W3CDTF">2026-08-17T18:24:00Z</dcterms:modified>
</cp:coreProperties>
</file>