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8930" w:type="dxa"/>
        <w:tblInd w:w="137" w:type="dxa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8930"/>
      </w:tblGrid>
      <w:tr w:rsidR="005C0EE2" w14:paraId="2934B427" w14:textId="77777777" w:rsidTr="00F87B1E">
        <w:tc>
          <w:tcPr>
            <w:tcW w:w="8930" w:type="dxa"/>
            <w:shd w:val="clear" w:color="auto" w:fill="B4C6E7" w:themeFill="accent1" w:themeFillTint="66"/>
          </w:tcPr>
          <w:p w14:paraId="461DEF1E" w14:textId="77777777" w:rsidR="005C0EE2" w:rsidRDefault="00025B85" w:rsidP="00025B8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FORMULÁRIO DE EMENDA</w:t>
            </w:r>
          </w:p>
          <w:p w14:paraId="30290B7B" w14:textId="4A52F284" w:rsidR="00025B85" w:rsidRDefault="00025B85" w:rsidP="00025B8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Documento aplicável a projetos de pesquisa sem acordo de parceria.</w:t>
            </w:r>
          </w:p>
          <w:p w14:paraId="22797971" w14:textId="16149F1E" w:rsidR="00025B85" w:rsidRDefault="00025B85" w:rsidP="00025B85">
            <w:pPr>
              <w:spacing w:after="0"/>
              <w:jc w:val="center"/>
            </w:pPr>
          </w:p>
        </w:tc>
      </w:tr>
    </w:tbl>
    <w:p w14:paraId="3EE7FA6B" w14:textId="77777777" w:rsidR="00025B85" w:rsidRDefault="00025B85" w:rsidP="0081014E">
      <w:pPr>
        <w:spacing w:after="0"/>
      </w:pPr>
    </w:p>
    <w:tbl>
      <w:tblPr>
        <w:tblW w:w="4928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5"/>
        <w:gridCol w:w="7"/>
      </w:tblGrid>
      <w:tr w:rsidR="00025B85" w:rsidRPr="002C6171" w14:paraId="6236742D" w14:textId="77777777" w:rsidTr="003A09CE">
        <w:trPr>
          <w:gridAfter w:val="1"/>
          <w:wAfter w:w="4" w:type="pct"/>
          <w:trHeight w:val="284"/>
        </w:trPr>
        <w:tc>
          <w:tcPr>
            <w:tcW w:w="4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ABCA5ED" w14:textId="77777777" w:rsidR="00025B85" w:rsidRPr="00D04367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04367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DADOS</w:t>
            </w:r>
            <w:r w:rsidRPr="00D04367">
              <w:rPr>
                <w:b/>
                <w:sz w:val="20"/>
                <w:szCs w:val="20"/>
              </w:rPr>
              <w:t xml:space="preserve"> DO PROJETO DE PESQUISA</w:t>
            </w:r>
          </w:p>
        </w:tc>
      </w:tr>
      <w:tr w:rsidR="00025B85" w:rsidRPr="002C6171" w14:paraId="65DFFB10" w14:textId="77777777" w:rsidTr="003A09CE">
        <w:trPr>
          <w:gridAfter w:val="1"/>
          <w:wAfter w:w="4" w:type="pct"/>
          <w:trHeight w:val="284"/>
        </w:trPr>
        <w:tc>
          <w:tcPr>
            <w:tcW w:w="4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4AF9" w14:textId="7D512A9B" w:rsidR="00025B85" w:rsidRPr="005B1077" w:rsidRDefault="00025B85" w:rsidP="00CC5E95">
            <w:pPr>
              <w:pStyle w:val="PargrafodaLista"/>
              <w:numPr>
                <w:ilvl w:val="1"/>
                <w:numId w:val="1"/>
              </w:num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>Título do projeto de pesquisa:</w:t>
            </w:r>
          </w:p>
        </w:tc>
      </w:tr>
      <w:tr w:rsidR="00025B85" w:rsidRPr="002C6171" w14:paraId="51432DB1" w14:textId="77777777" w:rsidTr="003A09CE">
        <w:trPr>
          <w:gridAfter w:val="1"/>
          <w:wAfter w:w="4" w:type="pct"/>
          <w:trHeight w:val="284"/>
        </w:trPr>
        <w:tc>
          <w:tcPr>
            <w:tcW w:w="4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6F06" w14:textId="77777777" w:rsidR="00025B85" w:rsidRPr="00025B85" w:rsidRDefault="00025B85" w:rsidP="00CC5E9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0436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  <w:r w:rsidRPr="00D04367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Número CAAE do projeto, se houver:</w:t>
            </w:r>
          </w:p>
        </w:tc>
      </w:tr>
      <w:tr w:rsidR="00025B85" w:rsidRPr="002C6171" w14:paraId="4C2F6DE0" w14:textId="77777777" w:rsidTr="003A09CE">
        <w:trPr>
          <w:gridAfter w:val="1"/>
          <w:wAfter w:w="4" w:type="pct"/>
          <w:trHeight w:val="284"/>
        </w:trPr>
        <w:tc>
          <w:tcPr>
            <w:tcW w:w="4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CA73" w14:textId="77777777" w:rsidR="00025B85" w:rsidRPr="009D4EE9" w:rsidRDefault="00025B85" w:rsidP="00CC5E95">
            <w:pPr>
              <w:pStyle w:val="PargrafodaLista"/>
              <w:numPr>
                <w:ilvl w:val="1"/>
                <w:numId w:val="12"/>
              </w:num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9D4EE9">
              <w:rPr>
                <w:b/>
                <w:sz w:val="20"/>
                <w:szCs w:val="20"/>
              </w:rPr>
              <w:t xml:space="preserve">Pesquisador </w:t>
            </w:r>
            <w:r>
              <w:rPr>
                <w:b/>
                <w:sz w:val="20"/>
                <w:szCs w:val="20"/>
              </w:rPr>
              <w:t>principal (coordenador)</w:t>
            </w:r>
            <w:r w:rsidRPr="009D4EE9">
              <w:rPr>
                <w:b/>
                <w:sz w:val="20"/>
                <w:szCs w:val="20"/>
              </w:rPr>
              <w:t>:</w:t>
            </w:r>
          </w:p>
        </w:tc>
      </w:tr>
      <w:tr w:rsidR="00025B85" w:rsidRPr="002C6171" w14:paraId="07895825" w14:textId="77777777" w:rsidTr="003A09CE">
        <w:trPr>
          <w:gridAfter w:val="1"/>
          <w:wAfter w:w="4" w:type="pct"/>
          <w:trHeight w:val="284"/>
        </w:trPr>
        <w:tc>
          <w:tcPr>
            <w:tcW w:w="4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0AE2" w14:textId="77777777" w:rsidR="00025B85" w:rsidRPr="009D4EE9" w:rsidRDefault="00025B85" w:rsidP="00CC5E95">
            <w:pPr>
              <w:pStyle w:val="PargrafodaLista"/>
              <w:numPr>
                <w:ilvl w:val="1"/>
                <w:numId w:val="12"/>
              </w:numPr>
              <w:spacing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Instituição proponente:</w:t>
            </w:r>
          </w:p>
        </w:tc>
      </w:tr>
      <w:tr w:rsidR="00025B85" w:rsidRPr="002C6171" w14:paraId="21482AB9" w14:textId="77777777" w:rsidTr="003A09CE">
        <w:trPr>
          <w:gridAfter w:val="1"/>
          <w:wAfter w:w="4" w:type="pct"/>
          <w:trHeight w:val="284"/>
        </w:trPr>
        <w:tc>
          <w:tcPr>
            <w:tcW w:w="4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B074754" w14:textId="77777777" w:rsidR="00025B85" w:rsidRPr="009D4EE9" w:rsidRDefault="00025B85" w:rsidP="00CC5E9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9D4EE9">
              <w:rPr>
                <w:b/>
                <w:sz w:val="20"/>
                <w:szCs w:val="20"/>
              </w:rPr>
              <w:t>EMENDA</w:t>
            </w:r>
          </w:p>
        </w:tc>
      </w:tr>
      <w:tr w:rsidR="00025B85" w:rsidRPr="002C6171" w14:paraId="3A328299" w14:textId="77777777" w:rsidTr="003A09CE">
        <w:trPr>
          <w:gridAfter w:val="1"/>
          <w:wAfter w:w="4" w:type="pct"/>
          <w:trHeight w:val="284"/>
        </w:trPr>
        <w:tc>
          <w:tcPr>
            <w:tcW w:w="4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C070" w14:textId="77777777" w:rsidR="00025B85" w:rsidRDefault="00025B85" w:rsidP="00CC5E9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2.1. Número da emenda:</w:t>
            </w:r>
          </w:p>
        </w:tc>
      </w:tr>
      <w:tr w:rsidR="00025B85" w:rsidRPr="002C6171" w14:paraId="62FDB705" w14:textId="77777777" w:rsidTr="003A09CE">
        <w:trPr>
          <w:gridAfter w:val="1"/>
          <w:wAfter w:w="4" w:type="pct"/>
          <w:trHeight w:val="284"/>
        </w:trPr>
        <w:tc>
          <w:tcPr>
            <w:tcW w:w="4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9D13" w14:textId="548DE6D9" w:rsidR="00025B85" w:rsidRPr="00025B85" w:rsidRDefault="00025B85" w:rsidP="00CC5E9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  <w:r w:rsidRPr="00D04367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Descrição e justificativa da emenda</w:t>
            </w:r>
            <w:r w:rsidRPr="00D04367">
              <w:rPr>
                <w:b/>
                <w:sz w:val="20"/>
                <w:szCs w:val="20"/>
              </w:rPr>
              <w:t>:</w:t>
            </w:r>
          </w:p>
        </w:tc>
      </w:tr>
      <w:tr w:rsidR="00025B85" w:rsidRPr="002C6171" w14:paraId="54B4D9FB" w14:textId="77777777" w:rsidTr="003A09CE">
        <w:trPr>
          <w:gridAfter w:val="1"/>
          <w:wAfter w:w="4" w:type="pct"/>
          <w:trHeight w:val="284"/>
        </w:trPr>
        <w:tc>
          <w:tcPr>
            <w:tcW w:w="4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21D8" w14:textId="524C6315" w:rsidR="00025B85" w:rsidRPr="00025B85" w:rsidRDefault="00025B85" w:rsidP="00914868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0"/>
              </w:rPr>
            </w:pPr>
            <w:r w:rsidRPr="00025B85">
              <w:rPr>
                <w:color w:val="FF0000"/>
                <w:sz w:val="18"/>
                <w:szCs w:val="20"/>
              </w:rPr>
              <w:t>Descrever detalhadamente as alterações que se pretende realizar com a emenda</w:t>
            </w:r>
            <w:r w:rsidRPr="00025B85">
              <w:rPr>
                <w:b/>
                <w:color w:val="FF0000"/>
                <w:sz w:val="20"/>
                <w:szCs w:val="20"/>
              </w:rPr>
              <w:t xml:space="preserve">. </w:t>
            </w:r>
            <w:r w:rsidRPr="00025B85">
              <w:rPr>
                <w:color w:val="FF0000"/>
                <w:sz w:val="18"/>
                <w:szCs w:val="20"/>
              </w:rPr>
              <w:t>A depender das alterações, será necessário o preenchimento de novo Cadastro de Pesquisa, com coleta de assinatura dos responsáveis pelas instituições envolvidas.</w:t>
            </w:r>
          </w:p>
          <w:p w14:paraId="08162BF2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55A09989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D2F0692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601BD4CC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6BF7412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9D4A7D7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E3799A8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60E7E81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7517BE60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AEF6CD3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3E2EAF8C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0115FFC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559BFD05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5C4684AD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3C6C55D4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3257E5C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706D48D0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B8F5903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35568EE6" w14:textId="77777777" w:rsidR="00025B85" w:rsidRDefault="00025B85" w:rsidP="00914868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C024B9" w:rsidRPr="002C6171" w14:paraId="69B9D6F7" w14:textId="77777777" w:rsidTr="003A09C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D5D9213" w14:textId="1F3FD0A6" w:rsidR="00C024B9" w:rsidRPr="00D04367" w:rsidRDefault="00C024B9" w:rsidP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OUTROS (INCLUIR DEMAIS INFORMAÇÕES QUE JULGAR NECESSÁRIAS) </w:t>
            </w:r>
          </w:p>
        </w:tc>
      </w:tr>
      <w:tr w:rsidR="00C024B9" w:rsidRPr="002C6171" w14:paraId="7D320247" w14:textId="77777777" w:rsidTr="003A09C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978A96F" w14:textId="77777777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1CD79A8" w14:textId="21285E8B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24BFCC05" w14:textId="6D02A744" w:rsidR="00BD4E68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4508C9C9" w14:textId="2521191F" w:rsidR="007B42F6" w:rsidRDefault="007B42F6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54B7000" w14:textId="2A1471CA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29AABFDD" w14:textId="77777777" w:rsidR="005C0EE2" w:rsidRDefault="005C0EE2">
      <w:pPr>
        <w:spacing w:after="0" w:line="240" w:lineRule="auto"/>
        <w:rPr>
          <w:b/>
        </w:rPr>
      </w:pPr>
      <w:r>
        <w:rPr>
          <w:b/>
        </w:rPr>
        <w:br w:type="page"/>
      </w:r>
    </w:p>
    <w:tbl>
      <w:tblPr>
        <w:tblStyle w:val="Tabelacomgrade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AB3452" w14:paraId="7F191EC1" w14:textId="77777777" w:rsidTr="00AB3452">
        <w:tc>
          <w:tcPr>
            <w:tcW w:w="9062" w:type="dxa"/>
            <w:shd w:val="clear" w:color="auto" w:fill="B4C6E7" w:themeFill="accent1" w:themeFillTint="66"/>
          </w:tcPr>
          <w:p w14:paraId="5C30F8A2" w14:textId="77777777" w:rsidR="00AB3452" w:rsidRDefault="00AB3452" w:rsidP="00025B85">
            <w:pPr>
              <w:spacing w:before="240" w:after="0"/>
              <w:jc w:val="center"/>
              <w:rPr>
                <w:b/>
              </w:rPr>
            </w:pPr>
            <w:bookmarkStart w:id="0" w:name="_Hlk235173806"/>
            <w:r w:rsidRPr="0075303F">
              <w:rPr>
                <w:b/>
              </w:rPr>
              <w:lastRenderedPageBreak/>
              <w:t xml:space="preserve">ANEXO </w:t>
            </w:r>
            <w:r w:rsidR="00025B85">
              <w:rPr>
                <w:b/>
              </w:rPr>
              <w:t>1</w:t>
            </w:r>
            <w:r w:rsidRPr="0075303F">
              <w:rPr>
                <w:b/>
              </w:rPr>
              <w:t>: TERMO DE COMPROMISSO PARA REALIZAÇÃO DE PESQUISA</w:t>
            </w:r>
          </w:p>
          <w:p w14:paraId="2EAB5CF0" w14:textId="0420E0D4" w:rsidR="00025B85" w:rsidRDefault="003A09CE" w:rsidP="00025B85">
            <w:pPr>
              <w:spacing w:after="0"/>
              <w:jc w:val="center"/>
            </w:pPr>
            <w:r w:rsidRPr="00CF550D">
              <w:rPr>
                <w:sz w:val="20"/>
                <w:szCs w:val="18"/>
              </w:rPr>
              <w:t xml:space="preserve">O Anexo I deverá ser preenchido em emendas que incluam novos membros na equipe de pesquisa. </w:t>
            </w:r>
            <w:r w:rsidR="00B64B50" w:rsidRPr="00CF550D">
              <w:rPr>
                <w:sz w:val="20"/>
                <w:szCs w:val="18"/>
              </w:rPr>
              <w:t>Caso a emenda não inclua novos membros, o anexo deverá ser excluído.</w:t>
            </w:r>
          </w:p>
        </w:tc>
      </w:tr>
      <w:bookmarkEnd w:id="0"/>
    </w:tbl>
    <w:p w14:paraId="301FDAFF" w14:textId="77777777" w:rsidR="003D3985" w:rsidRDefault="003D3985" w:rsidP="003D3985">
      <w:pPr>
        <w:spacing w:after="0" w:line="360" w:lineRule="auto"/>
        <w:ind w:firstLine="1"/>
        <w:jc w:val="both"/>
      </w:pPr>
    </w:p>
    <w:p w14:paraId="030F787D" w14:textId="24D3A4B2" w:rsidR="00A42C97" w:rsidRPr="00AB3452" w:rsidRDefault="00A42C97" w:rsidP="003D3985">
      <w:pPr>
        <w:spacing w:after="0" w:line="360" w:lineRule="auto"/>
        <w:ind w:firstLine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Eu(nós) pesquisador(es) e estudante(s) integrante(s) da equipe do projeto de pesquisa intitulado </w:t>
      </w:r>
      <w:r w:rsidRPr="00AB3452">
        <w:rPr>
          <w:color w:val="FF0000"/>
          <w:sz w:val="20"/>
          <w:szCs w:val="20"/>
        </w:rPr>
        <w:t>(inserir o nome do projeto de pesquisa)</w:t>
      </w:r>
      <w:r w:rsidRPr="00AB3452">
        <w:rPr>
          <w:sz w:val="20"/>
          <w:szCs w:val="20"/>
        </w:rPr>
        <w:t xml:space="preserve"> declaro(amos) os seguintes compromissos:</w:t>
      </w:r>
    </w:p>
    <w:p w14:paraId="7A9F84A7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1. Em caso de projeto de pesquisa envolvendo seres humanos, realizar a pesquisa de acordo com os termos das Resoluções do Conselho Nacional de Saúde que normatizam as atividades de pesquisa com seres humanos no Brasil.</w:t>
      </w:r>
    </w:p>
    <w:p w14:paraId="54B0FB89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2. Em caso de projeto de pesquisa envolvendo seres humanos, comunicar ao Comitê de Ética em Pesquisa da Fundação HEMOMINAS qualquer alteração no projeto de pesquisa e aguardar a aprovação dessas alterações para continuidade do projeto.</w:t>
      </w:r>
    </w:p>
    <w:p w14:paraId="24AE91A9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3. Em caso de projeto de pesquisa com uso de dados pessoais, atuar em conformidade com a legislação vigente sobre Proteção de Dados Pessoais e as determinações de órgãos reguladores e/ou fiscalizadores sobre a matéria, em especial, a Lei Federal nº 13.709/2018 – Lei Geral de Proteção de Dados (LGPD).</w:t>
      </w:r>
    </w:p>
    <w:p w14:paraId="5816C088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4. Tornar público o nome da Fundação HEMOMINAS em TODOS</w:t>
      </w:r>
      <w:r w:rsidRPr="00AB3452">
        <w:rPr>
          <w:b/>
          <w:sz w:val="20"/>
          <w:szCs w:val="20"/>
        </w:rPr>
        <w:t xml:space="preserve"> </w:t>
      </w:r>
      <w:r w:rsidRPr="00AB3452">
        <w:rPr>
          <w:sz w:val="20"/>
          <w:szCs w:val="20"/>
        </w:rPr>
        <w:t>os trabalhos (publicações em periódicos, apresentações em congressos, etc.) oriundos desta pesquisa/relato de caso, de acordo com participação da instituição (se financiadora e/ou colaboradora).</w:t>
      </w:r>
    </w:p>
    <w:p w14:paraId="7BE50DD3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5. Explicitar o vínculo institucional dos autores que atuam na Fundação HEMOMINAS nas publicações de resultados obtidos na vigência deste vínculo.</w:t>
      </w:r>
    </w:p>
    <w:p w14:paraId="1D50517D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6. Retornar à Fundação HEMOMINAS os benefícios advindos deste projeto de pesquisa/relato de caso, sejam estes sob forma de informações, treinamento de recursos humanos, participação em seminários e encontros científicos, assim como em toda produção científica (publicação de artigos, apresentação de trabalho, </w:t>
      </w:r>
      <w:proofErr w:type="spellStart"/>
      <w:r w:rsidRPr="00AB3452">
        <w:rPr>
          <w:sz w:val="20"/>
          <w:szCs w:val="20"/>
        </w:rPr>
        <w:t>etc</w:t>
      </w:r>
      <w:proofErr w:type="spellEnd"/>
      <w:r w:rsidRPr="00AB3452">
        <w:rPr>
          <w:sz w:val="20"/>
          <w:szCs w:val="20"/>
        </w:rPr>
        <w:t>) oriunda do projeto de pesquisa/relato de caso.</w:t>
      </w:r>
    </w:p>
    <w:p w14:paraId="2D52E960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7. Divulgar a existência ou não de acordo preexistente quanto à propriedade das informações geradas (demonstrando a inexistência de qualquer cláusula restritiva quanto à divulgação pública dos resultados, a menos que se trate de caso de obtenção de patenteamento ou registro; neste caso, os resultados devem se tornar públicos tão logo se encerre a etapa de patenteamento ou registro). Em caso de haver acordo ou contrato, este deverá ser anexado a esta proposta.</w:t>
      </w:r>
    </w:p>
    <w:p w14:paraId="60CFCDDB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lastRenderedPageBreak/>
        <w:t xml:space="preserve">8. Saber que as propriedades intelectuais obtidas em função da realização de projeto de pesquisa serão de titularidade ou </w:t>
      </w:r>
      <w:proofErr w:type="spellStart"/>
      <w:r w:rsidRPr="00AB3452">
        <w:rPr>
          <w:sz w:val="20"/>
          <w:szCs w:val="20"/>
        </w:rPr>
        <w:t>cotitularidade</w:t>
      </w:r>
      <w:proofErr w:type="spellEnd"/>
      <w:r w:rsidRPr="00AB3452">
        <w:rPr>
          <w:sz w:val="20"/>
          <w:szCs w:val="20"/>
        </w:rPr>
        <w:t xml:space="preserve"> da Fundação HEMOMINAS conforme previsto na Política de Pesquisas, Inovações Tecnológicas e Proteção da Propriedade Intelectual da Fundação HEMOMINAS e no art. 88 da Lei de Propriedade Industrial nº 9.279/96.</w:t>
      </w:r>
    </w:p>
    <w:p w14:paraId="1F193D6D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9. Não divulgar, copiar, revelar, reproduzir, adaptar, comercializar, noticiar ou publicar qualquer documento interno da HEMOMINAS ou aspecto relativo a qualquer criação de cujo desenvolvimento tenha participado ou de que tenha tomado conhecimento por força de suas atividades, sem prévia autorização da Fundação HEMOMINAS.</w:t>
      </w:r>
    </w:p>
    <w:p w14:paraId="26564389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10. No caso de bolsista de Iniciação Científica, cumprir integralmente as atividades previstas no Plano de Trabalho conforme estabelecido pelo orientador.</w:t>
      </w:r>
    </w:p>
    <w:p w14:paraId="56699671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11. No caso de bolsista de Iniciação Científica, apresentar os resultados alcançados no Seminário de Iniciação Científica da Fundação HEMOMINAS.</w:t>
      </w:r>
    </w:p>
    <w:p w14:paraId="2BBD4551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12. Não divulgar informações sobre o projeto de pesquisa/relato de caso consideradas sigilosas pela Fundação HEMOMINAS, sem prévia autorização da instituição.</w:t>
      </w:r>
    </w:p>
    <w:p w14:paraId="17190D38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13. Obedecer às normas de conduta estabelecidas pela Fundação HEMOMINAS.</w:t>
      </w:r>
    </w:p>
    <w:p w14:paraId="371CDA30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14. Responder às demandas e questionamentos da Gerência de Desenvolvimento Técnico-Científico, Serviço de Pesquisa e Núcleo de Inovação Tecnológica nos prazos determinados, sob pena de suspensão do projeto de pesquisa.</w:t>
      </w:r>
    </w:p>
    <w:p w14:paraId="68EB29CB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15. No caso de servidores da Fundação HEMOMINAS, desenvolver as atividades de pesquisa sem prejuízo às rotinas de trabalho e sem liberação de carga horária específica.</w:t>
      </w:r>
    </w:p>
    <w:p w14:paraId="20AF4017" w14:textId="77777777" w:rsidR="00A42C97" w:rsidRPr="00AB3452" w:rsidRDefault="00A42C97" w:rsidP="0075303F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16. Autorizar a divulgação do nome, instituição de vínculo, resumo no currículo acadêmico e e-mail do coordenador, bem como o título e resumo do projeto de pesquisa em ações de divulgação, em materiais e </w:t>
      </w:r>
      <w:r w:rsidRPr="00AB3452">
        <w:rPr>
          <w:i/>
          <w:sz w:val="20"/>
          <w:szCs w:val="20"/>
        </w:rPr>
        <w:t>sites</w:t>
      </w:r>
      <w:r w:rsidRPr="00AB3452">
        <w:rPr>
          <w:sz w:val="20"/>
          <w:szCs w:val="20"/>
        </w:rPr>
        <w:t xml:space="preserve"> da Fundação HEMOMINAS e sites parceiros com fins de divulgação de ciência, tecnologia e inovação. </w:t>
      </w:r>
    </w:p>
    <w:p w14:paraId="7E3A890B" w14:textId="02A45C1D" w:rsidR="00A42C97" w:rsidRPr="00AB3452" w:rsidRDefault="00A42C97" w:rsidP="0075303F">
      <w:pPr>
        <w:spacing w:after="0" w:line="360" w:lineRule="auto"/>
        <w:ind w:firstLine="1"/>
        <w:jc w:val="both"/>
        <w:rPr>
          <w:sz w:val="20"/>
          <w:szCs w:val="20"/>
          <w:lang w:eastAsia="pt-BR"/>
        </w:rPr>
      </w:pPr>
      <w:r w:rsidRPr="00AB3452">
        <w:rPr>
          <w:sz w:val="20"/>
          <w:szCs w:val="20"/>
          <w:lang w:eastAsia="pt-BR"/>
        </w:rPr>
        <w:t xml:space="preserve">17. Não poderão utilizar o nome, logomarca ou símbolo da Fundação </w:t>
      </w:r>
      <w:proofErr w:type="spellStart"/>
      <w:r w:rsidRPr="00AB3452">
        <w:rPr>
          <w:sz w:val="20"/>
          <w:szCs w:val="20"/>
          <w:lang w:eastAsia="pt-BR"/>
        </w:rPr>
        <w:t>Hemominas</w:t>
      </w:r>
      <w:proofErr w:type="spellEnd"/>
      <w:r w:rsidRPr="00AB3452">
        <w:rPr>
          <w:sz w:val="20"/>
          <w:szCs w:val="20"/>
          <w:lang w:eastAsia="pt-BR"/>
        </w:rPr>
        <w:t xml:space="preserve"> em promoções e atividades afins alheias ao objeto deste projeto.</w:t>
      </w:r>
    </w:p>
    <w:p w14:paraId="2FE90E20" w14:textId="651303E2" w:rsidR="00AB3452" w:rsidRDefault="00AB3452">
      <w:pPr>
        <w:spacing w:after="0" w:line="240" w:lineRule="auto"/>
        <w:rPr>
          <w:sz w:val="20"/>
        </w:rPr>
      </w:pPr>
      <w:r>
        <w:rPr>
          <w:sz w:val="20"/>
        </w:rPr>
        <w:br w:type="page"/>
      </w:r>
    </w:p>
    <w:tbl>
      <w:tblPr>
        <w:tblStyle w:val="Tabelacomgrade"/>
        <w:tblpPr w:leftFromText="141" w:rightFromText="141" w:vertAnchor="page" w:horzAnchor="margin" w:tblpY="2812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B01DBD" w14:paraId="3BDBF222" w14:textId="77777777" w:rsidTr="00E37D71">
        <w:tc>
          <w:tcPr>
            <w:tcW w:w="9062" w:type="dxa"/>
            <w:shd w:val="clear" w:color="auto" w:fill="B4C6E7" w:themeFill="accent1" w:themeFillTint="66"/>
          </w:tcPr>
          <w:p w14:paraId="634EB6BA" w14:textId="390A1E4E" w:rsidR="00B01DBD" w:rsidRDefault="00B01DBD" w:rsidP="00E37D71">
            <w:pPr>
              <w:spacing w:after="0" w:line="360" w:lineRule="auto"/>
              <w:jc w:val="center"/>
              <w:rPr>
                <w:rFonts w:eastAsia="Arial" w:cstheme="minorHAnsi"/>
                <w:b/>
                <w:color w:val="000000" w:themeColor="text1"/>
              </w:rPr>
            </w:pPr>
            <w:r w:rsidRPr="003D3985">
              <w:rPr>
                <w:rFonts w:eastAsia="Arial" w:cstheme="minorHAnsi"/>
                <w:b/>
                <w:color w:val="000000" w:themeColor="text1"/>
              </w:rPr>
              <w:lastRenderedPageBreak/>
              <w:t xml:space="preserve">ANEXO </w:t>
            </w:r>
            <w:r>
              <w:rPr>
                <w:rFonts w:eastAsia="Arial" w:cstheme="minorHAnsi"/>
                <w:b/>
                <w:color w:val="000000" w:themeColor="text1"/>
              </w:rPr>
              <w:t>2</w:t>
            </w:r>
            <w:r w:rsidRPr="003D3985">
              <w:rPr>
                <w:rFonts w:eastAsia="Arial" w:cstheme="minorHAnsi"/>
                <w:b/>
                <w:color w:val="000000" w:themeColor="text1"/>
              </w:rPr>
              <w:t xml:space="preserve">: TERMO DE COMPROMISSO DE UTILIZAÇÃO DE DADOS </w:t>
            </w:r>
            <w:r>
              <w:rPr>
                <w:rFonts w:eastAsia="Arial" w:cstheme="minorHAnsi"/>
                <w:b/>
                <w:color w:val="000000" w:themeColor="text1"/>
              </w:rPr>
              <w:t>–</w:t>
            </w:r>
            <w:r w:rsidRPr="003D3985">
              <w:rPr>
                <w:rFonts w:eastAsia="Arial" w:cstheme="minorHAnsi"/>
                <w:b/>
                <w:color w:val="000000" w:themeColor="text1"/>
              </w:rPr>
              <w:t xml:space="preserve"> TCUD</w:t>
            </w:r>
          </w:p>
          <w:p w14:paraId="647A1DF3" w14:textId="4A7947C8" w:rsidR="00B01DBD" w:rsidRPr="001F5F58" w:rsidRDefault="00B01DBD" w:rsidP="00E37D71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</w:rPr>
            </w:pPr>
            <w:r w:rsidRPr="001F5F58">
              <w:rPr>
                <w:rFonts w:eastAsia="Arial" w:cstheme="minorHAnsi"/>
                <w:color w:val="000000" w:themeColor="text1"/>
                <w:sz w:val="20"/>
              </w:rPr>
              <w:t xml:space="preserve">(O </w:t>
            </w:r>
            <w:r w:rsidR="003A09CE" w:rsidRPr="001F5F58">
              <w:rPr>
                <w:rFonts w:eastAsia="Arial" w:cstheme="minorHAnsi"/>
                <w:color w:val="000000" w:themeColor="text1"/>
                <w:sz w:val="20"/>
              </w:rPr>
              <w:t>anexo 2</w:t>
            </w:r>
            <w:r w:rsidRPr="001F5F58">
              <w:rPr>
                <w:rFonts w:eastAsia="Arial" w:cstheme="minorHAnsi"/>
                <w:color w:val="000000" w:themeColor="text1"/>
                <w:sz w:val="20"/>
              </w:rPr>
              <w:t xml:space="preserve"> deverá ser preenchido quando os novos membros da equipe tiverem acesso ou realizarem o tratamento de dados pessoais. Caso não se </w:t>
            </w:r>
            <w:proofErr w:type="gramStart"/>
            <w:r w:rsidRPr="001F5F58">
              <w:rPr>
                <w:rFonts w:eastAsia="Arial" w:cstheme="minorHAnsi"/>
                <w:color w:val="000000" w:themeColor="text1"/>
                <w:sz w:val="20"/>
              </w:rPr>
              <w:t xml:space="preserve">aplique, </w:t>
            </w:r>
            <w:r w:rsidR="003A09CE" w:rsidRPr="001F5F58">
              <w:rPr>
                <w:sz w:val="20"/>
              </w:rPr>
              <w:t xml:space="preserve"> </w:t>
            </w:r>
            <w:r w:rsidR="003A09CE" w:rsidRPr="001F5F58">
              <w:rPr>
                <w:rFonts w:eastAsia="Arial" w:cstheme="minorHAnsi"/>
                <w:color w:val="000000" w:themeColor="text1"/>
                <w:sz w:val="20"/>
              </w:rPr>
              <w:t>o</w:t>
            </w:r>
            <w:proofErr w:type="gramEnd"/>
            <w:r w:rsidR="003A09CE" w:rsidRPr="001F5F58">
              <w:rPr>
                <w:rFonts w:eastAsia="Arial" w:cstheme="minorHAnsi"/>
                <w:color w:val="000000" w:themeColor="text1"/>
                <w:sz w:val="20"/>
              </w:rPr>
              <w:t xml:space="preserve"> anexo deverá ser excluído</w:t>
            </w:r>
            <w:r w:rsidRPr="001F5F58">
              <w:rPr>
                <w:rFonts w:eastAsia="Arial" w:cstheme="minorHAnsi"/>
                <w:color w:val="000000" w:themeColor="text1"/>
                <w:sz w:val="20"/>
              </w:rPr>
              <w:t>.)</w:t>
            </w:r>
          </w:p>
        </w:tc>
      </w:tr>
    </w:tbl>
    <w:p w14:paraId="7FE4C9AE" w14:textId="77777777" w:rsidR="00B01DBD" w:rsidRPr="00AB3452" w:rsidRDefault="00B01DBD" w:rsidP="00B01DBD">
      <w:pPr>
        <w:spacing w:before="240" w:after="240" w:line="360" w:lineRule="auto"/>
        <w:jc w:val="both"/>
        <w:rPr>
          <w:rFonts w:eastAsia="Arial" w:cstheme="minorHAnsi"/>
          <w:color w:val="000000" w:themeColor="text1"/>
          <w:sz w:val="20"/>
          <w:szCs w:val="20"/>
        </w:rPr>
      </w:pP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Eu, </w:t>
      </w:r>
      <w:r w:rsidRPr="00AB3452">
        <w:rPr>
          <w:rFonts w:eastAsia="Arial" w:cstheme="minorHAnsi"/>
          <w:color w:val="FF0000"/>
          <w:sz w:val="20"/>
          <w:szCs w:val="20"/>
        </w:rPr>
        <w:t>[nome do pesquisador]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, responsável pela pesquisa </w:t>
      </w:r>
      <w:r w:rsidRPr="00AB3452">
        <w:rPr>
          <w:rFonts w:eastAsia="Arial" w:cstheme="minorHAnsi"/>
          <w:color w:val="FF0000"/>
          <w:sz w:val="20"/>
          <w:szCs w:val="20"/>
        </w:rPr>
        <w:t>[título da pesquisa]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, e demais pesquisadores listados abaixo, comprometemo-nos com a utilização dos dados pessoais, aos quais incluem dados sensíveis, dados de crianças e adolescentes e/ou outro grupo vulnerável, contidos no(s) </w:t>
      </w:r>
      <w:r w:rsidRPr="00AB3452">
        <w:rPr>
          <w:rFonts w:eastAsia="Arial" w:cstheme="minorHAnsi"/>
          <w:color w:val="FF0000"/>
          <w:sz w:val="20"/>
          <w:szCs w:val="20"/>
        </w:rPr>
        <w:t>[inserir o(s) nome(s) do(s) setor(es) onde estão localizados os dados a serem utilizados e/ou nome do banco de dados ou sistema a ser consultado]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, conforme preconiza a </w:t>
      </w:r>
      <w:r w:rsidRPr="00AB3452">
        <w:rPr>
          <w:sz w:val="20"/>
          <w:szCs w:val="20"/>
        </w:rPr>
        <w:t>Lei Federal nº 13.709, de 14 de agosto de 2018 – Lei Geral de Proteção de Dados (</w:t>
      </w:r>
      <w:r w:rsidRPr="00AB3452">
        <w:rPr>
          <w:rFonts w:eastAsia="Arial" w:cstheme="minorHAnsi"/>
          <w:color w:val="000000" w:themeColor="text1"/>
          <w:sz w:val="20"/>
          <w:szCs w:val="20"/>
        </w:rPr>
        <w:t>LGPD), a saber:</w:t>
      </w:r>
    </w:p>
    <w:p w14:paraId="071A156B" w14:textId="77777777" w:rsidR="00B01DBD" w:rsidRPr="00AB3452" w:rsidRDefault="00B01DBD" w:rsidP="00B01DBD">
      <w:pPr>
        <w:spacing w:line="360" w:lineRule="auto"/>
        <w:jc w:val="both"/>
        <w:rPr>
          <w:rFonts w:eastAsia="Arial" w:cstheme="minorHAnsi"/>
          <w:color w:val="000000" w:themeColor="text1"/>
          <w:sz w:val="20"/>
          <w:szCs w:val="20"/>
        </w:rPr>
      </w:pP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1- Manter a confidencialidade dos dados pessoais coletados nos </w:t>
      </w:r>
      <w:r w:rsidRPr="00AB3452">
        <w:rPr>
          <w:rFonts w:eastAsia="Arial" w:cstheme="minorHAnsi"/>
          <w:color w:val="FF0000"/>
          <w:sz w:val="20"/>
          <w:szCs w:val="20"/>
        </w:rPr>
        <w:t>[inserir a fonte de obtenção dos dados: prontuários/arquivos/bancos/outros]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, bem como com a privacidade de seu conteúdo. </w:t>
      </w:r>
    </w:p>
    <w:p w14:paraId="0EB4716E" w14:textId="77777777" w:rsidR="00B01DBD" w:rsidRPr="00AB3452" w:rsidRDefault="00B01DBD" w:rsidP="00B01DBD">
      <w:pPr>
        <w:spacing w:line="360" w:lineRule="auto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2- Cuidar da integridade das informações, garantir a confidencialidade dos dados pessoais e a privacidade dos indivíduos que terão suas informações acessadas.</w:t>
      </w:r>
    </w:p>
    <w:p w14:paraId="3B704E58" w14:textId="77777777" w:rsidR="00B01DBD" w:rsidRPr="00AB3452" w:rsidRDefault="00B01DBD" w:rsidP="00B01DBD">
      <w:pPr>
        <w:spacing w:line="360" w:lineRule="auto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3- Codificar ou </w:t>
      </w:r>
      <w:proofErr w:type="spellStart"/>
      <w:r w:rsidRPr="00AB3452">
        <w:rPr>
          <w:sz w:val="20"/>
          <w:szCs w:val="20"/>
        </w:rPr>
        <w:t>anonimizar</w:t>
      </w:r>
      <w:proofErr w:type="spellEnd"/>
      <w:r w:rsidRPr="00AB3452">
        <w:rPr>
          <w:sz w:val="20"/>
          <w:szCs w:val="20"/>
        </w:rPr>
        <w:t xml:space="preserve"> o banco de dados antes de repassá-lo aos demais membros da equipe não listados abaixo, de forma a assegurar a confidencialidade e o anonimato dos participantes.</w:t>
      </w:r>
    </w:p>
    <w:p w14:paraId="5E7A6773" w14:textId="77777777" w:rsidR="00B01DBD" w:rsidRPr="00AB3452" w:rsidRDefault="00B01DBD" w:rsidP="00B01DBD">
      <w:pPr>
        <w:spacing w:line="360" w:lineRule="auto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4- Não repassar os dados pessoais coletados, o banco de dados em sua íntegra, ou parte dele, a pessoas não envolvidas na equipe de pesquisa (incluídos na Plataforma Brasil).</w:t>
      </w:r>
    </w:p>
    <w:p w14:paraId="18DF8CAF" w14:textId="77777777" w:rsidR="00B01DBD" w:rsidRPr="00AB3452" w:rsidRDefault="00B01DBD" w:rsidP="00B01DBD">
      <w:pPr>
        <w:spacing w:line="360" w:lineRule="auto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5- Limitar a utilização das informações apenas para o cumprimento dos objetivos previstos nesta pesquisa.</w:t>
      </w:r>
    </w:p>
    <w:p w14:paraId="5324CA3F" w14:textId="77777777" w:rsidR="00B01DBD" w:rsidRPr="00AB3452" w:rsidRDefault="00B01DBD" w:rsidP="00B01DBD">
      <w:pPr>
        <w:spacing w:line="360" w:lineRule="auto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6- Informar ao encarregado de dados pessoais da Fundação </w:t>
      </w:r>
      <w:proofErr w:type="spellStart"/>
      <w:r w:rsidRPr="00AB3452">
        <w:rPr>
          <w:sz w:val="20"/>
          <w:szCs w:val="20"/>
        </w:rPr>
        <w:t>Hemominas</w:t>
      </w:r>
      <w:proofErr w:type="spellEnd"/>
      <w:r w:rsidRPr="00AB3452">
        <w:rPr>
          <w:sz w:val="20"/>
          <w:szCs w:val="20"/>
        </w:rPr>
        <w:t xml:space="preserve"> qualquer situação que envolva o vazamento ou o desvio de finalidade dos dados tratados sob a nossa responsabilidade. </w:t>
      </w:r>
    </w:p>
    <w:p w14:paraId="456FC753" w14:textId="77777777" w:rsidR="00B01DBD" w:rsidRPr="00AB3452" w:rsidRDefault="00B01DBD" w:rsidP="00B01DBD">
      <w:pPr>
        <w:spacing w:line="360" w:lineRule="auto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7- Respeitar os direitos dos titulares dos dados.</w:t>
      </w:r>
    </w:p>
    <w:p w14:paraId="6C3E9F54" w14:textId="77777777" w:rsidR="00B01DBD" w:rsidRPr="00AB3452" w:rsidRDefault="00B01DBD" w:rsidP="00B01DBD">
      <w:pPr>
        <w:spacing w:before="240" w:after="240" w:line="360" w:lineRule="auto"/>
        <w:jc w:val="both"/>
        <w:rPr>
          <w:rFonts w:eastAsia="Arial" w:cstheme="minorHAnsi"/>
          <w:sz w:val="20"/>
          <w:szCs w:val="20"/>
        </w:rPr>
      </w:pP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As informações contidas no banco de dados e que serão utilizadas no presente estudo são: </w:t>
      </w:r>
      <w:r w:rsidRPr="00AB3452">
        <w:rPr>
          <w:rFonts w:eastAsia="Arial" w:cstheme="minorHAnsi"/>
          <w:color w:val="FF0000"/>
          <w:sz w:val="20"/>
          <w:szCs w:val="20"/>
        </w:rPr>
        <w:t>[descrever todas as variáveis que serão extraídas do banco de dados; se forem muitas, pode anexar o questionário do banco de dados ao fim do TCUD]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. O acesso às fontes de dados pessoais será no período de </w:t>
      </w:r>
      <w:r w:rsidRPr="00AB3452">
        <w:rPr>
          <w:rFonts w:eastAsia="Arial" w:cstheme="minorHAnsi"/>
          <w:color w:val="FF0000"/>
          <w:sz w:val="20"/>
          <w:szCs w:val="20"/>
        </w:rPr>
        <w:t>mm/</w:t>
      </w:r>
      <w:proofErr w:type="spellStart"/>
      <w:r w:rsidRPr="00AB3452">
        <w:rPr>
          <w:rFonts w:eastAsia="Arial" w:cstheme="minorHAnsi"/>
          <w:color w:val="FF0000"/>
          <w:sz w:val="20"/>
          <w:szCs w:val="20"/>
        </w:rPr>
        <w:t>aaaa</w:t>
      </w:r>
      <w:proofErr w:type="spellEnd"/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 </w:t>
      </w:r>
      <w:r w:rsidRPr="00AB3452">
        <w:rPr>
          <w:rFonts w:eastAsia="Arial" w:cstheme="minorHAnsi"/>
          <w:sz w:val="20"/>
          <w:szCs w:val="20"/>
        </w:rPr>
        <w:t xml:space="preserve">(ou posterior, a depender da data de aprovação do CEP </w:t>
      </w:r>
      <w:proofErr w:type="spellStart"/>
      <w:r w:rsidRPr="00AB3452">
        <w:rPr>
          <w:rFonts w:eastAsia="Arial" w:cstheme="minorHAnsi"/>
          <w:sz w:val="20"/>
          <w:szCs w:val="20"/>
        </w:rPr>
        <w:t>Hemominas</w:t>
      </w:r>
      <w:proofErr w:type="spellEnd"/>
      <w:r w:rsidRPr="00AB3452">
        <w:rPr>
          <w:rFonts w:eastAsia="Arial" w:cstheme="minorHAnsi"/>
          <w:sz w:val="20"/>
          <w:szCs w:val="20"/>
        </w:rPr>
        <w:t xml:space="preserve">) 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a </w:t>
      </w:r>
      <w:r w:rsidRPr="00AB3452">
        <w:rPr>
          <w:rFonts w:eastAsia="Arial" w:cstheme="minorHAnsi"/>
          <w:color w:val="FF0000"/>
          <w:sz w:val="20"/>
          <w:szCs w:val="20"/>
        </w:rPr>
        <w:t>mm/</w:t>
      </w:r>
      <w:proofErr w:type="spellStart"/>
      <w:r w:rsidRPr="00AB3452">
        <w:rPr>
          <w:rFonts w:eastAsia="Arial" w:cstheme="minorHAnsi"/>
          <w:color w:val="FF0000"/>
          <w:sz w:val="20"/>
          <w:szCs w:val="20"/>
        </w:rPr>
        <w:t>aaaa</w:t>
      </w:r>
      <w:proofErr w:type="spellEnd"/>
      <w:r w:rsidRPr="00AB3452">
        <w:rPr>
          <w:rFonts w:eastAsia="Arial" w:cstheme="minorHAnsi"/>
          <w:color w:val="FF0000"/>
          <w:sz w:val="20"/>
          <w:szCs w:val="20"/>
        </w:rPr>
        <w:t>,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 </w:t>
      </w:r>
      <w:r w:rsidRPr="00AB3452">
        <w:rPr>
          <w:rFonts w:eastAsia="Arial" w:cstheme="minorHAnsi"/>
          <w:color w:val="FF0000"/>
          <w:sz w:val="20"/>
          <w:szCs w:val="20"/>
        </w:rPr>
        <w:t>[informar o início e fim (mês e ano) previsto para acesso aos dados]</w:t>
      </w:r>
      <w:r w:rsidRPr="00AB3452">
        <w:rPr>
          <w:rFonts w:eastAsia="Arial" w:cstheme="minorHAnsi"/>
          <w:sz w:val="20"/>
          <w:szCs w:val="20"/>
        </w:rPr>
        <w:t xml:space="preserve">. </w:t>
      </w:r>
    </w:p>
    <w:p w14:paraId="39735419" w14:textId="77777777" w:rsidR="00B01DBD" w:rsidRPr="00AB3452" w:rsidRDefault="00B01DBD" w:rsidP="00B01DBD">
      <w:pPr>
        <w:spacing w:before="240" w:after="240" w:line="360" w:lineRule="auto"/>
        <w:jc w:val="both"/>
        <w:rPr>
          <w:rFonts w:eastAsia="Arial" w:cstheme="minorHAnsi"/>
          <w:sz w:val="20"/>
          <w:szCs w:val="20"/>
        </w:rPr>
      </w:pPr>
      <w:r w:rsidRPr="00AB3452">
        <w:rPr>
          <w:rFonts w:eastAsia="Arial" w:cstheme="minorHAnsi"/>
          <w:color w:val="000000" w:themeColor="text1"/>
          <w:sz w:val="20"/>
          <w:szCs w:val="20"/>
        </w:rPr>
        <w:lastRenderedPageBreak/>
        <w:t xml:space="preserve">Os dados pessoais obtidos serão armazenados como </w:t>
      </w:r>
      <w:r w:rsidRPr="00AB3452">
        <w:rPr>
          <w:rFonts w:eastAsia="Arial" w:cstheme="minorHAnsi"/>
          <w:color w:val="FF0000"/>
          <w:sz w:val="20"/>
          <w:szCs w:val="20"/>
        </w:rPr>
        <w:t xml:space="preserve">[descrever como os dados serão armazenados: planilhas, questionários, banco de dados eletrônico, </w:t>
      </w:r>
      <w:proofErr w:type="spellStart"/>
      <w:r w:rsidRPr="00AB3452">
        <w:rPr>
          <w:rFonts w:eastAsia="Arial" w:cstheme="minorHAnsi"/>
          <w:color w:val="FF0000"/>
          <w:sz w:val="20"/>
          <w:szCs w:val="20"/>
        </w:rPr>
        <w:t>etc</w:t>
      </w:r>
      <w:proofErr w:type="spellEnd"/>
      <w:r w:rsidRPr="00AB3452">
        <w:rPr>
          <w:rFonts w:eastAsia="Arial" w:cstheme="minorHAnsi"/>
          <w:color w:val="FF0000"/>
          <w:sz w:val="20"/>
          <w:szCs w:val="20"/>
        </w:rPr>
        <w:t>]</w:t>
      </w:r>
      <w:r w:rsidRPr="00AB3452">
        <w:rPr>
          <w:rFonts w:eastAsia="Arial" w:cstheme="minorHAnsi"/>
          <w:sz w:val="20"/>
          <w:szCs w:val="20"/>
        </w:rPr>
        <w:t>,</w:t>
      </w:r>
      <w:r w:rsidRPr="00AB3452">
        <w:rPr>
          <w:rFonts w:eastAsia="Arial" w:cstheme="minorHAnsi"/>
          <w:color w:val="FF0000"/>
          <w:sz w:val="20"/>
          <w:szCs w:val="20"/>
        </w:rPr>
        <w:t xml:space="preserve"> 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por um período de </w:t>
      </w:r>
      <w:r w:rsidRPr="00AB3452">
        <w:rPr>
          <w:rFonts w:eastAsia="Arial" w:cstheme="minorHAnsi"/>
          <w:color w:val="FF0000"/>
          <w:sz w:val="20"/>
          <w:szCs w:val="20"/>
        </w:rPr>
        <w:t>[informar por quantos anos a equipe ficará de posse das informações]</w:t>
      </w:r>
      <w:r w:rsidRPr="00AB3452">
        <w:rPr>
          <w:rFonts w:eastAsia="Arial" w:cstheme="minorHAnsi"/>
          <w:sz w:val="20"/>
          <w:szCs w:val="20"/>
        </w:rPr>
        <w:t xml:space="preserve">. A exclusão do banco de dados se dará em </w:t>
      </w:r>
      <w:r w:rsidRPr="00AB3452">
        <w:rPr>
          <w:rFonts w:eastAsia="Arial" w:cstheme="minorHAnsi"/>
          <w:color w:val="FF0000"/>
          <w:sz w:val="20"/>
          <w:szCs w:val="20"/>
        </w:rPr>
        <w:t>mm/</w:t>
      </w:r>
      <w:proofErr w:type="spellStart"/>
      <w:r w:rsidRPr="00AB3452">
        <w:rPr>
          <w:rFonts w:eastAsia="Arial" w:cstheme="minorHAnsi"/>
          <w:color w:val="FF0000"/>
          <w:sz w:val="20"/>
          <w:szCs w:val="20"/>
        </w:rPr>
        <w:t>aaaa</w:t>
      </w:r>
      <w:proofErr w:type="spellEnd"/>
      <w:r w:rsidRPr="00AB3452">
        <w:rPr>
          <w:rFonts w:eastAsia="Arial" w:cstheme="minorHAnsi"/>
          <w:sz w:val="20"/>
          <w:szCs w:val="20"/>
        </w:rPr>
        <w:t xml:space="preserve"> </w:t>
      </w:r>
      <w:r w:rsidRPr="00AB3452">
        <w:rPr>
          <w:rFonts w:eastAsia="Arial" w:cstheme="minorHAnsi"/>
          <w:color w:val="FF0000"/>
          <w:sz w:val="20"/>
          <w:szCs w:val="20"/>
        </w:rPr>
        <w:t>[informar o mês e ano;]</w:t>
      </w:r>
      <w:r w:rsidRPr="00AB3452">
        <w:rPr>
          <w:rFonts w:eastAsia="Arial" w:cstheme="minorHAnsi"/>
          <w:sz w:val="20"/>
          <w:szCs w:val="20"/>
        </w:rPr>
        <w:t xml:space="preserve">. </w:t>
      </w:r>
    </w:p>
    <w:p w14:paraId="186E2338" w14:textId="77777777" w:rsidR="00B01DBD" w:rsidRPr="00AB3452" w:rsidRDefault="00B01DBD" w:rsidP="00B01DBD">
      <w:pPr>
        <w:spacing w:after="0" w:line="360" w:lineRule="auto"/>
        <w:jc w:val="both"/>
        <w:rPr>
          <w:rFonts w:eastAsia="Arial" w:cstheme="minorHAnsi"/>
          <w:sz w:val="20"/>
          <w:szCs w:val="20"/>
        </w:rPr>
      </w:pPr>
      <w:r w:rsidRPr="00AB3452">
        <w:rPr>
          <w:rFonts w:eastAsia="Arial" w:cstheme="minorHAnsi"/>
          <w:sz w:val="20"/>
          <w:szCs w:val="20"/>
        </w:rPr>
        <w:t xml:space="preserve">Os </w:t>
      </w:r>
      <w:r w:rsidRPr="00AB3452">
        <w:rPr>
          <w:rFonts w:eastAsia="Arial" w:cstheme="minorHAnsi"/>
          <w:color w:val="000000" w:themeColor="text1"/>
          <w:sz w:val="20"/>
          <w:szCs w:val="20"/>
        </w:rPr>
        <w:t>dados pessoais serão</w:t>
      </w:r>
      <w:r w:rsidRPr="00AB3452">
        <w:rPr>
          <w:rFonts w:eastAsia="Arial" w:cstheme="minorHAnsi"/>
          <w:sz w:val="20"/>
          <w:szCs w:val="20"/>
        </w:rPr>
        <w:t xml:space="preserve"> submetidos aos seguintes tratamentos (segundo </w:t>
      </w:r>
      <w:proofErr w:type="spellStart"/>
      <w:r w:rsidRPr="00AB3452">
        <w:rPr>
          <w:rFonts w:eastAsia="Arial" w:cstheme="minorHAnsi"/>
          <w:sz w:val="20"/>
          <w:szCs w:val="20"/>
        </w:rPr>
        <w:t>art</w:t>
      </w:r>
      <w:proofErr w:type="spellEnd"/>
      <w:r w:rsidRPr="00AB3452">
        <w:rPr>
          <w:rFonts w:eastAsia="Arial" w:cstheme="minorHAnsi"/>
          <w:sz w:val="20"/>
          <w:szCs w:val="20"/>
        </w:rPr>
        <w:t xml:space="preserve"> 5º da LGPD):</w:t>
      </w:r>
    </w:p>
    <w:p w14:paraId="5449D08B" w14:textId="77777777" w:rsidR="00B01DBD" w:rsidRPr="00AB3452" w:rsidRDefault="00B01DBD" w:rsidP="00B01DBD">
      <w:pPr>
        <w:spacing w:after="0" w:line="360" w:lineRule="auto"/>
        <w:jc w:val="both"/>
        <w:rPr>
          <w:rFonts w:eastAsia="Arial" w:cstheme="minorHAnsi"/>
          <w:color w:val="FF0000"/>
          <w:sz w:val="20"/>
          <w:szCs w:val="20"/>
        </w:rPr>
      </w:pPr>
      <w:proofErr w:type="gramStart"/>
      <w:r w:rsidRPr="00AB3452">
        <w:rPr>
          <w:rFonts w:eastAsia="Arial" w:cstheme="minorHAnsi"/>
          <w:sz w:val="20"/>
          <w:szCs w:val="20"/>
        </w:rPr>
        <w:t xml:space="preserve">(  </w:t>
      </w:r>
      <w:proofErr w:type="gramEnd"/>
      <w:r w:rsidRPr="00AB3452">
        <w:rPr>
          <w:rFonts w:eastAsia="Arial" w:cstheme="minorHAnsi"/>
          <w:sz w:val="20"/>
          <w:szCs w:val="20"/>
        </w:rPr>
        <w:t xml:space="preserve">   ) Coleta; (   ) Arquivamento; (   ) Processamento; (   ) Compartilhamento; (   ) Eliminação </w:t>
      </w:r>
      <w:r w:rsidRPr="00AB3452">
        <w:rPr>
          <w:rFonts w:eastAsia="Arial" w:cstheme="minorHAnsi"/>
          <w:color w:val="FF0000"/>
          <w:sz w:val="20"/>
          <w:szCs w:val="20"/>
        </w:rPr>
        <w:t>[marcar os tratamentos que irá fazer]</w:t>
      </w:r>
    </w:p>
    <w:p w14:paraId="2ED23CFD" w14:textId="77777777" w:rsidR="00B01DBD" w:rsidRPr="00AB3452" w:rsidRDefault="00B01DBD" w:rsidP="00B01DBD">
      <w:pPr>
        <w:spacing w:line="360" w:lineRule="auto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Em razão dos dados pessoais propriamente ditos aos quais me fo</w:t>
      </w:r>
      <w:r>
        <w:rPr>
          <w:sz w:val="20"/>
          <w:szCs w:val="20"/>
        </w:rPr>
        <w:t>i</w:t>
      </w:r>
      <w:r w:rsidRPr="00AB3452">
        <w:rPr>
          <w:sz w:val="20"/>
          <w:szCs w:val="20"/>
        </w:rPr>
        <w:t xml:space="preserve"> confiado o tratamento, comprometemo-nos a seguir e respeitar integralmente as disposições contidas nos termos da LGPD.</w:t>
      </w:r>
    </w:p>
    <w:p w14:paraId="527A7D3E" w14:textId="77777777" w:rsidR="00B01DBD" w:rsidRPr="00AB3452" w:rsidRDefault="00B01DBD" w:rsidP="00B01DBD">
      <w:pPr>
        <w:spacing w:line="360" w:lineRule="auto"/>
        <w:jc w:val="both"/>
        <w:rPr>
          <w:color w:val="000000" w:themeColor="text1"/>
          <w:sz w:val="20"/>
          <w:szCs w:val="20"/>
        </w:rPr>
      </w:pPr>
      <w:r w:rsidRPr="00AB3452">
        <w:rPr>
          <w:color w:val="000000" w:themeColor="text1"/>
          <w:sz w:val="20"/>
          <w:szCs w:val="20"/>
        </w:rPr>
        <w:t xml:space="preserve">Este termo será utilizado apenas para fins desta pesquisa. Estamos cientes que qualquer outra pesquisa em que seja necessário coletar informações, mesmo que relacionadas a esta, deverá ser submetida à nova apreciação pela </w:t>
      </w:r>
      <w:proofErr w:type="spellStart"/>
      <w:r w:rsidRPr="00AB3452">
        <w:rPr>
          <w:color w:val="000000" w:themeColor="text1"/>
          <w:sz w:val="20"/>
          <w:szCs w:val="20"/>
        </w:rPr>
        <w:t>Hemominas</w:t>
      </w:r>
      <w:proofErr w:type="spellEnd"/>
      <w:r w:rsidRPr="00AB3452">
        <w:rPr>
          <w:color w:val="000000" w:themeColor="text1"/>
          <w:sz w:val="20"/>
          <w:szCs w:val="20"/>
        </w:rPr>
        <w:t xml:space="preserve">. </w:t>
      </w:r>
    </w:p>
    <w:p w14:paraId="40238A5E" w14:textId="77777777" w:rsidR="00B01DBD" w:rsidRPr="00AB3452" w:rsidRDefault="00B01DBD" w:rsidP="00B01DBD">
      <w:pPr>
        <w:spacing w:line="360" w:lineRule="auto"/>
        <w:jc w:val="both"/>
        <w:rPr>
          <w:color w:val="000000" w:themeColor="text1"/>
          <w:sz w:val="20"/>
          <w:szCs w:val="20"/>
        </w:rPr>
      </w:pPr>
      <w:r w:rsidRPr="00AB3452">
        <w:rPr>
          <w:color w:val="000000" w:themeColor="text1"/>
          <w:sz w:val="20"/>
          <w:szCs w:val="20"/>
        </w:rPr>
        <w:t xml:space="preserve">Membros da equipe de pesquisa, incluindo pesquisador responsável, que terão acesso aos dados pessoais não </w:t>
      </w:r>
      <w:proofErr w:type="spellStart"/>
      <w:r w:rsidRPr="00AB3452">
        <w:rPr>
          <w:color w:val="000000" w:themeColor="text1"/>
          <w:sz w:val="20"/>
          <w:szCs w:val="20"/>
        </w:rPr>
        <w:t>anonimizados</w:t>
      </w:r>
      <w:proofErr w:type="spellEnd"/>
      <w:r w:rsidRPr="00AB3452">
        <w:rPr>
          <w:color w:val="000000" w:themeColor="text1"/>
          <w:sz w:val="20"/>
          <w:szCs w:val="20"/>
        </w:rPr>
        <w:t>.</w:t>
      </w:r>
    </w:p>
    <w:p w14:paraId="2E7FFFA2" w14:textId="5C7078E8" w:rsidR="00B01DBD" w:rsidRDefault="00B01DBD" w:rsidP="00B01DBD">
      <w:pPr>
        <w:spacing w:after="0" w:line="240" w:lineRule="auto"/>
        <w:rPr>
          <w:b/>
        </w:rPr>
      </w:pPr>
    </w:p>
    <w:tbl>
      <w:tblPr>
        <w:tblW w:w="492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4"/>
      </w:tblGrid>
      <w:tr w:rsidR="003A09CE" w:rsidRPr="00B64B50" w14:paraId="3BD62924" w14:textId="77777777" w:rsidTr="00E37D71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084" w14:textId="13035B60" w:rsidR="003A09CE" w:rsidRPr="00CF550D" w:rsidRDefault="003A09CE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 xml:space="preserve">ASSINATURAS </w:t>
            </w:r>
            <w:r w:rsidR="00C6183B">
              <w:rPr>
                <w:b/>
                <w:color w:val="000000" w:themeColor="text1"/>
                <w:sz w:val="20"/>
                <w:szCs w:val="20"/>
              </w:rPr>
              <w:t>*</w:t>
            </w:r>
            <w:r w:rsidRPr="00CF550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A09CE" w:rsidRPr="00B64B50" w14:paraId="522BFC5B" w14:textId="77777777" w:rsidTr="00E37D71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24F8" w14:textId="77777777" w:rsidR="003A09CE" w:rsidRPr="00CF550D" w:rsidRDefault="003A09CE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>Pesquisa</w:t>
            </w:r>
            <w:bookmarkStart w:id="1" w:name="_GoBack"/>
            <w:bookmarkEnd w:id="1"/>
            <w:r w:rsidRPr="00CF550D">
              <w:rPr>
                <w:b/>
                <w:color w:val="000000" w:themeColor="text1"/>
                <w:sz w:val="20"/>
                <w:szCs w:val="20"/>
              </w:rPr>
              <w:t>dor principal (coordenador)</w:t>
            </w:r>
          </w:p>
          <w:p w14:paraId="5497FE3B" w14:textId="77777777" w:rsidR="003A09CE" w:rsidRPr="00CF550D" w:rsidRDefault="003A09CE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55ADAEC3" w14:textId="77777777" w:rsidR="00C6183B" w:rsidRPr="00CF550D" w:rsidRDefault="00C6183B" w:rsidP="00C6183B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>Nome:</w:t>
            </w:r>
          </w:p>
          <w:p w14:paraId="03165C64" w14:textId="77777777" w:rsidR="00C6183B" w:rsidRPr="00CF550D" w:rsidRDefault="00C6183B" w:rsidP="00C6183B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>Assinatura:</w:t>
            </w:r>
          </w:p>
          <w:p w14:paraId="0BE30AE0" w14:textId="77777777" w:rsidR="00C6183B" w:rsidRPr="00CF550D" w:rsidRDefault="00C6183B" w:rsidP="00C6183B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2024DCBD" w14:textId="77777777" w:rsidR="00C6183B" w:rsidRPr="00CF550D" w:rsidRDefault="00C6183B" w:rsidP="00C6183B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>Data:</w:t>
            </w:r>
          </w:p>
          <w:p w14:paraId="5E007240" w14:textId="77777777" w:rsidR="003A09CE" w:rsidRPr="00CF550D" w:rsidRDefault="003A09CE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A09CE" w:rsidRPr="00B64B50" w14:paraId="08453113" w14:textId="77777777" w:rsidTr="00E37D71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199A" w14:textId="77777777" w:rsidR="003A09CE" w:rsidRPr="00CF550D" w:rsidRDefault="003A09CE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 xml:space="preserve">Coordenador local na </w:t>
            </w:r>
            <w:proofErr w:type="spellStart"/>
            <w:r w:rsidRPr="00CF550D">
              <w:rPr>
                <w:b/>
                <w:color w:val="000000" w:themeColor="text1"/>
                <w:sz w:val="20"/>
                <w:szCs w:val="20"/>
              </w:rPr>
              <w:t>Hemominas</w:t>
            </w:r>
            <w:proofErr w:type="spellEnd"/>
            <w:r w:rsidRPr="00CF550D">
              <w:rPr>
                <w:b/>
                <w:color w:val="000000" w:themeColor="text1"/>
                <w:sz w:val="20"/>
                <w:szCs w:val="20"/>
              </w:rPr>
              <w:t xml:space="preserve"> (caso não seja o coordenador geral)</w:t>
            </w:r>
          </w:p>
          <w:p w14:paraId="664C3463" w14:textId="77777777" w:rsidR="003A09CE" w:rsidRPr="00CF550D" w:rsidRDefault="003A09CE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14829528" w14:textId="77777777" w:rsidR="003A09CE" w:rsidRPr="00CF550D" w:rsidRDefault="003A09CE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>Nome:</w:t>
            </w:r>
          </w:p>
          <w:p w14:paraId="70A0D52D" w14:textId="77777777" w:rsidR="003A09CE" w:rsidRPr="00CF550D" w:rsidRDefault="003A09CE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>Assinatura:</w:t>
            </w:r>
          </w:p>
          <w:p w14:paraId="651F21A5" w14:textId="77777777" w:rsidR="003A09CE" w:rsidRPr="00CF550D" w:rsidRDefault="003A09CE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765AB258" w14:textId="77777777" w:rsidR="003A09CE" w:rsidRPr="00CF550D" w:rsidRDefault="003A09CE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>Data:</w:t>
            </w:r>
          </w:p>
          <w:p w14:paraId="1078E065" w14:textId="77777777" w:rsidR="003A09CE" w:rsidRPr="00CF550D" w:rsidRDefault="003A09CE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A09CE" w:rsidRPr="00B64B50" w14:paraId="5B0494A7" w14:textId="77777777" w:rsidTr="00E37D71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95E5" w14:textId="41351352" w:rsidR="009D0025" w:rsidRDefault="003A09CE" w:rsidP="00E37D7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>Nomes dos novos integrantes da equipe do projeto, quando aplicável</w:t>
            </w:r>
            <w:r w:rsidR="00CF550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F550D" w:rsidRPr="00CF550D">
              <w:rPr>
                <w:color w:val="000000" w:themeColor="text1"/>
                <w:sz w:val="20"/>
                <w:szCs w:val="20"/>
              </w:rPr>
              <w:t xml:space="preserve">(Replicar </w:t>
            </w:r>
            <w:r w:rsidR="00CF550D">
              <w:rPr>
                <w:color w:val="000000" w:themeColor="text1"/>
                <w:sz w:val="20"/>
                <w:szCs w:val="20"/>
              </w:rPr>
              <w:t xml:space="preserve">o campo </w:t>
            </w:r>
            <w:r w:rsidR="00CF550D" w:rsidRPr="00CF550D">
              <w:rPr>
                <w:color w:val="000000" w:themeColor="text1"/>
                <w:sz w:val="20"/>
                <w:szCs w:val="20"/>
              </w:rPr>
              <w:t>se necessário)</w:t>
            </w:r>
          </w:p>
          <w:p w14:paraId="2C33051F" w14:textId="77777777" w:rsidR="00C6183B" w:rsidRPr="00CF550D" w:rsidRDefault="00C6183B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329ACE42" w14:textId="4E0AB8B0" w:rsidR="009D0025" w:rsidRPr="00CF550D" w:rsidRDefault="009D0025" w:rsidP="009D0025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>Nome:</w:t>
            </w:r>
          </w:p>
          <w:p w14:paraId="0C5C25DC" w14:textId="3C584DA1" w:rsidR="009D0025" w:rsidRDefault="009D0025" w:rsidP="009D0025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>Instituição:</w:t>
            </w:r>
          </w:p>
          <w:p w14:paraId="22A6EB63" w14:textId="77777777" w:rsidR="00C6183B" w:rsidRPr="00CF550D" w:rsidRDefault="00C6183B" w:rsidP="009D0025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77E7996F" w14:textId="77777777" w:rsidR="009D0025" w:rsidRPr="00CF550D" w:rsidRDefault="009D0025" w:rsidP="009D0025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>Assinatura:</w:t>
            </w:r>
          </w:p>
          <w:p w14:paraId="0AF620E7" w14:textId="77777777" w:rsidR="009D0025" w:rsidRPr="00CF550D" w:rsidRDefault="009D0025" w:rsidP="009D0025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37A81C8A" w14:textId="322ED9C1" w:rsidR="003A09CE" w:rsidRPr="00CF550D" w:rsidRDefault="009D0025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F550D">
              <w:rPr>
                <w:b/>
                <w:color w:val="000000" w:themeColor="text1"/>
                <w:sz w:val="20"/>
                <w:szCs w:val="20"/>
              </w:rPr>
              <w:t>Data:</w:t>
            </w:r>
          </w:p>
          <w:p w14:paraId="638AB312" w14:textId="6E653DC7" w:rsidR="003A09CE" w:rsidRPr="00CF550D" w:rsidRDefault="003A09CE" w:rsidP="00E37D71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1DDFDA02" w14:textId="77777777" w:rsidR="00B80052" w:rsidRDefault="00B80052" w:rsidP="00B80052">
      <w:pPr>
        <w:spacing w:after="0" w:line="240" w:lineRule="auto"/>
      </w:pPr>
    </w:p>
    <w:p w14:paraId="58D5895B" w14:textId="150AF8EF" w:rsidR="00C6183B" w:rsidRPr="00C6183B" w:rsidRDefault="00C6183B" w:rsidP="00C6183B">
      <w:pPr>
        <w:spacing w:after="0"/>
        <w:jc w:val="both"/>
        <w:rPr>
          <w:sz w:val="20"/>
        </w:rPr>
      </w:pPr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lastRenderedPageBreak/>
        <w:t xml:space="preserve">* A fim de cumprir com as normas da Fundação </w:t>
      </w:r>
      <w:proofErr w:type="spellStart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>Hemominas</w:t>
      </w:r>
      <w:proofErr w:type="spellEnd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 xml:space="preserve">: é permitida a assinatura manuscrita ou a assinatura digital com certificação eletrônica, recomendamos a assinatura por meio da plataforma </w:t>
      </w:r>
      <w:proofErr w:type="spellStart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>GOVbr</w:t>
      </w:r>
      <w:proofErr w:type="spellEnd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 xml:space="preserve">. Por exigência legal, não pode haver uma assinatura manual e outra eletrônica, devendo todas as assinaturas estejam em um único formato (ou </w:t>
      </w:r>
      <w:proofErr w:type="gramStart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>todas manuais</w:t>
      </w:r>
      <w:proofErr w:type="gramEnd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>, ou todas eletrônicas). NÃO SERÃO ACEITOS documentos com assinaturas digitalizadas inseridas em documento sob a forma de imagem, utilizando o recurso “copia” e “cola”.</w:t>
      </w:r>
    </w:p>
    <w:p w14:paraId="16FC87D4" w14:textId="54E4B735" w:rsidR="0008200B" w:rsidRDefault="0008200B" w:rsidP="00B80052">
      <w:pPr>
        <w:spacing w:after="0" w:line="360" w:lineRule="auto"/>
        <w:jc w:val="both"/>
      </w:pPr>
    </w:p>
    <w:sectPr w:rsidR="0008200B" w:rsidSect="000F09E3">
      <w:headerReference w:type="default" r:id="rId8"/>
      <w:footerReference w:type="default" r:id="rId9"/>
      <w:type w:val="continuous"/>
      <w:pgSz w:w="11907" w:h="16840" w:code="9"/>
      <w:pgMar w:top="2835" w:right="1134" w:bottom="1134" w:left="1701" w:header="851" w:footer="85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B1454" w14:textId="77777777" w:rsidR="00FE3DC9" w:rsidRDefault="00FE3DC9" w:rsidP="00BB05A0">
      <w:pPr>
        <w:spacing w:after="0" w:line="240" w:lineRule="auto"/>
      </w:pPr>
      <w:r>
        <w:separator/>
      </w:r>
    </w:p>
  </w:endnote>
  <w:endnote w:type="continuationSeparator" w:id="0">
    <w:p w14:paraId="70FB4CB7" w14:textId="77777777" w:rsidR="00FE3DC9" w:rsidRDefault="00FE3DC9" w:rsidP="00BB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40487" w14:textId="7B06C2A7" w:rsidR="00CC5E95" w:rsidRDefault="00CC5E95" w:rsidP="00CC5E95">
    <w:pPr>
      <w:pStyle w:val="Rodap"/>
      <w:jc w:val="center"/>
      <w:rPr>
        <w:rFonts w:ascii="Arial" w:hAnsi="Arial" w:cs="Arial"/>
        <w:b/>
        <w:color w:val="FF0000"/>
        <w:sz w:val="14"/>
        <w:szCs w:val="14"/>
      </w:rPr>
    </w:pPr>
  </w:p>
  <w:p w14:paraId="41BE8D4E" w14:textId="2F27F413" w:rsidR="00CC5E95" w:rsidRPr="00BB05A0" w:rsidRDefault="00CC5E95" w:rsidP="00CC5E95">
    <w:pPr>
      <w:pStyle w:val="Rodap"/>
      <w:rPr>
        <w:rFonts w:ascii="Arial" w:hAnsi="Arial" w:cs="Arial"/>
        <w:b/>
        <w:color w:val="FF0000"/>
        <w:sz w:val="14"/>
        <w:szCs w:val="14"/>
      </w:rPr>
    </w:pPr>
    <w:r>
      <w:rPr>
        <w:rFonts w:ascii="Arial" w:hAnsi="Arial" w:cs="Arial"/>
        <w:b/>
        <w:sz w:val="14"/>
        <w:szCs w:val="14"/>
      </w:rPr>
      <w:t>FMNP-T.GDT.PQS-125 VERSÃO 0</w:t>
    </w:r>
    <w:r>
      <w:rPr>
        <w:rFonts w:ascii="Arial" w:hAnsi="Arial" w:cs="Arial"/>
        <w:b/>
        <w:sz w:val="14"/>
        <w:szCs w:val="14"/>
      </w:rPr>
      <w:t>1</w:t>
    </w:r>
    <w:r w:rsidRPr="00751B3C">
      <w:rPr>
        <w:rFonts w:ascii="Arial" w:hAnsi="Arial" w:cs="Arial"/>
        <w:b/>
        <w:sz w:val="14"/>
        <w:szCs w:val="14"/>
      </w:rPr>
      <w:t xml:space="preserve"> </w:t>
    </w:r>
    <w:r>
      <w:rPr>
        <w:rFonts w:ascii="Arial" w:hAnsi="Arial" w:cs="Arial"/>
        <w:b/>
        <w:sz w:val="14"/>
        <w:szCs w:val="14"/>
      </w:rPr>
      <w:t>AGOSTO/2026</w:t>
    </w:r>
  </w:p>
  <w:p w14:paraId="7AB823DD" w14:textId="0A4E5B07" w:rsidR="00CC5E95" w:rsidRDefault="00CC5E95">
    <w:pPr>
      <w:pStyle w:val="Rodap"/>
    </w:pPr>
  </w:p>
  <w:p w14:paraId="22CA3A20" w14:textId="1CD84A9A" w:rsidR="007654FB" w:rsidRPr="00BB05A0" w:rsidRDefault="007654FB" w:rsidP="002C7DB1">
    <w:pPr>
      <w:pStyle w:val="Rodap"/>
      <w:rPr>
        <w:rFonts w:ascii="Arial" w:hAnsi="Arial" w:cs="Arial"/>
        <w:b/>
        <w:color w:val="FF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85B3E" w14:textId="77777777" w:rsidR="00FE3DC9" w:rsidRDefault="00FE3DC9" w:rsidP="00BB05A0">
      <w:pPr>
        <w:spacing w:after="0" w:line="240" w:lineRule="auto"/>
      </w:pPr>
      <w:r>
        <w:separator/>
      </w:r>
    </w:p>
  </w:footnote>
  <w:footnote w:type="continuationSeparator" w:id="0">
    <w:p w14:paraId="620BEB49" w14:textId="77777777" w:rsidR="00FE3DC9" w:rsidRDefault="00FE3DC9" w:rsidP="00BB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245"/>
      <w:gridCol w:w="1843"/>
    </w:tblGrid>
    <w:tr w:rsidR="007654FB" w:rsidRPr="00BB05A0" w14:paraId="0C4692C2" w14:textId="77777777" w:rsidTr="00B86ED8">
      <w:trPr>
        <w:cantSplit/>
        <w:trHeight w:val="415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bookmarkStart w:id="2" w:name="_Hlk234402688"/>
        <w:p w14:paraId="2A2CDC57" w14:textId="77777777" w:rsidR="007654FB" w:rsidRPr="00BB05A0" w:rsidRDefault="007654FB" w:rsidP="008F5BCE">
          <w:pPr>
            <w:spacing w:after="0"/>
            <w:ind w:left="-108"/>
            <w:jc w:val="center"/>
            <w:rPr>
              <w:rFonts w:ascii="Arial" w:hAnsi="Arial" w:cs="Arial"/>
              <w:b/>
            </w:rPr>
          </w:pPr>
          <w:r w:rsidRPr="00BB05A0">
            <w:object w:dxaOrig="3178" w:dyaOrig="2255" w14:anchorId="0A0B36B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6.4pt;height:57.6pt">
                <v:imagedata r:id="rId1" o:title=""/>
              </v:shape>
              <o:OLEObject Type="Embed" ProgID="CorelDRAW.Graphic.13" ShapeID="_x0000_i1025" DrawAspect="Content" ObjectID="_1848483848" r:id="rId2"/>
            </w:object>
          </w:r>
        </w:p>
      </w:tc>
      <w:tc>
        <w:tcPr>
          <w:tcW w:w="524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60DC7A8" w14:textId="4F9DB114" w:rsidR="001F5F58" w:rsidRPr="002C7DB1" w:rsidRDefault="00CC5E95" w:rsidP="00636DEB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shd w:val="clear" w:color="auto" w:fill="FFFFFF"/>
            </w:rPr>
            <w:t>EMENDA DE PROJETO DE PESQUISA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14:paraId="29B1278A" w14:textId="77777777" w:rsidR="007654FB" w:rsidRPr="00BB05A0" w:rsidRDefault="007654FB" w:rsidP="008F5BCE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inline distT="0" distB="0" distL="0" distR="0" wp14:anchorId="6B3FFF3F" wp14:editId="11300721">
                <wp:extent cx="826770" cy="541020"/>
                <wp:effectExtent l="0" t="0" r="0" b="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654FB" w:rsidRPr="00BB05A0" w14:paraId="2984DA51" w14:textId="77777777" w:rsidTr="00B86ED8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A78C3BE" w14:textId="77777777" w:rsidR="007654FB" w:rsidRPr="00BB05A0" w:rsidRDefault="007654FB" w:rsidP="00BB05A0">
          <w:pPr>
            <w:ind w:left="-108"/>
            <w:jc w:val="center"/>
          </w:pPr>
        </w:p>
      </w:tc>
      <w:tc>
        <w:tcPr>
          <w:tcW w:w="524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5FA0A64" w14:textId="77777777" w:rsidR="007654FB" w:rsidRDefault="007654FB" w:rsidP="00B55E07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</w:tcBorders>
          <w:shd w:val="clear" w:color="auto" w:fill="auto"/>
          <w:vAlign w:val="center"/>
        </w:tcPr>
        <w:p w14:paraId="746D8B45" w14:textId="77777777" w:rsidR="007654FB" w:rsidRPr="00BB05A0" w:rsidRDefault="007654FB" w:rsidP="00BD0E53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 w:rsidRPr="00B86ED8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330</w:t>
          </w:r>
        </w:p>
      </w:tc>
    </w:tr>
    <w:bookmarkEnd w:id="2"/>
  </w:tbl>
  <w:p w14:paraId="68B81FD4" w14:textId="77777777" w:rsidR="007654FB" w:rsidRDefault="007654FB">
    <w:pPr>
      <w:pStyle w:val="Cabealho"/>
      <w:rPr>
        <w:sz w:val="2"/>
        <w:szCs w:val="2"/>
      </w:rPr>
    </w:pPr>
  </w:p>
  <w:p w14:paraId="7AA9F003" w14:textId="77777777" w:rsidR="007654FB" w:rsidRDefault="007654FB">
    <w:pPr>
      <w:pStyle w:val="Cabealho"/>
      <w:rPr>
        <w:sz w:val="2"/>
        <w:szCs w:val="2"/>
      </w:rPr>
    </w:pPr>
  </w:p>
  <w:p w14:paraId="6469A7C9" w14:textId="77777777" w:rsidR="007654FB" w:rsidRPr="00B86ED8" w:rsidRDefault="007654FB">
    <w:pPr>
      <w:pStyle w:val="Cabealh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E375B"/>
    <w:multiLevelType w:val="hybridMultilevel"/>
    <w:tmpl w:val="D35C1730"/>
    <w:lvl w:ilvl="0" w:tplc="6EB81C6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0D22"/>
    <w:multiLevelType w:val="multilevel"/>
    <w:tmpl w:val="056081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11222E"/>
    <w:multiLevelType w:val="hybridMultilevel"/>
    <w:tmpl w:val="106C4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C55DF"/>
    <w:multiLevelType w:val="hybridMultilevel"/>
    <w:tmpl w:val="42122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3851"/>
    <w:multiLevelType w:val="multilevel"/>
    <w:tmpl w:val="65F27D7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Times New Roman" w:hAnsi="Arial" w:cs="Aria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F735A2"/>
    <w:multiLevelType w:val="hybridMultilevel"/>
    <w:tmpl w:val="75DE54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15A7B"/>
    <w:multiLevelType w:val="multilevel"/>
    <w:tmpl w:val="BEF69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5221799"/>
    <w:multiLevelType w:val="hybridMultilevel"/>
    <w:tmpl w:val="34FC2F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F1E3F"/>
    <w:multiLevelType w:val="multilevel"/>
    <w:tmpl w:val="F908559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B9C7B12"/>
    <w:multiLevelType w:val="multilevel"/>
    <w:tmpl w:val="8EF038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0886C8A"/>
    <w:multiLevelType w:val="hybridMultilevel"/>
    <w:tmpl w:val="54B86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1732C"/>
    <w:multiLevelType w:val="multilevel"/>
    <w:tmpl w:val="4BF45E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8720146"/>
    <w:multiLevelType w:val="multilevel"/>
    <w:tmpl w:val="4E4A06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attachedTemplate r:id="rId1"/>
  <w:documentProtection w:edit="forms" w:enforcement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41"/>
    <w:rsid w:val="000077F4"/>
    <w:rsid w:val="00013991"/>
    <w:rsid w:val="00025B85"/>
    <w:rsid w:val="000352D3"/>
    <w:rsid w:val="000668DF"/>
    <w:rsid w:val="00071037"/>
    <w:rsid w:val="00076892"/>
    <w:rsid w:val="0008200B"/>
    <w:rsid w:val="000924EB"/>
    <w:rsid w:val="00093A38"/>
    <w:rsid w:val="00094176"/>
    <w:rsid w:val="00097E5C"/>
    <w:rsid w:val="000B0BDE"/>
    <w:rsid w:val="000B40AC"/>
    <w:rsid w:val="000D448C"/>
    <w:rsid w:val="000D485A"/>
    <w:rsid w:val="000D6F79"/>
    <w:rsid w:val="000E3E9F"/>
    <w:rsid w:val="000E4590"/>
    <w:rsid w:val="000F09E3"/>
    <w:rsid w:val="000F5542"/>
    <w:rsid w:val="00101F48"/>
    <w:rsid w:val="00114001"/>
    <w:rsid w:val="001210AE"/>
    <w:rsid w:val="0012332A"/>
    <w:rsid w:val="00130F21"/>
    <w:rsid w:val="001463C8"/>
    <w:rsid w:val="001473BD"/>
    <w:rsid w:val="00163C80"/>
    <w:rsid w:val="00165CD7"/>
    <w:rsid w:val="00173D17"/>
    <w:rsid w:val="00182BF0"/>
    <w:rsid w:val="0018651C"/>
    <w:rsid w:val="0019197E"/>
    <w:rsid w:val="001A20A9"/>
    <w:rsid w:val="001A5ACB"/>
    <w:rsid w:val="001B2666"/>
    <w:rsid w:val="001D7AB4"/>
    <w:rsid w:val="001F1107"/>
    <w:rsid w:val="001F2B73"/>
    <w:rsid w:val="001F5F58"/>
    <w:rsid w:val="00201AA3"/>
    <w:rsid w:val="002253B8"/>
    <w:rsid w:val="0023144E"/>
    <w:rsid w:val="002379E6"/>
    <w:rsid w:val="00244597"/>
    <w:rsid w:val="00244A6C"/>
    <w:rsid w:val="00246BDD"/>
    <w:rsid w:val="0025310B"/>
    <w:rsid w:val="00256E95"/>
    <w:rsid w:val="00264942"/>
    <w:rsid w:val="00274242"/>
    <w:rsid w:val="002914A6"/>
    <w:rsid w:val="002C2BAA"/>
    <w:rsid w:val="002C6171"/>
    <w:rsid w:val="002C7DB1"/>
    <w:rsid w:val="002E2C9B"/>
    <w:rsid w:val="002E7796"/>
    <w:rsid w:val="002F2465"/>
    <w:rsid w:val="002F6C77"/>
    <w:rsid w:val="0030497F"/>
    <w:rsid w:val="00322281"/>
    <w:rsid w:val="00324DBD"/>
    <w:rsid w:val="00331E63"/>
    <w:rsid w:val="00334F70"/>
    <w:rsid w:val="00383CA7"/>
    <w:rsid w:val="003931F3"/>
    <w:rsid w:val="003A09CE"/>
    <w:rsid w:val="003A50E8"/>
    <w:rsid w:val="003A66A7"/>
    <w:rsid w:val="003A67CC"/>
    <w:rsid w:val="003D272A"/>
    <w:rsid w:val="003D3985"/>
    <w:rsid w:val="003D4B62"/>
    <w:rsid w:val="003F1D24"/>
    <w:rsid w:val="003F351F"/>
    <w:rsid w:val="003F6427"/>
    <w:rsid w:val="003F79BA"/>
    <w:rsid w:val="0041022F"/>
    <w:rsid w:val="004242DC"/>
    <w:rsid w:val="00426E34"/>
    <w:rsid w:val="00444BAF"/>
    <w:rsid w:val="00460D61"/>
    <w:rsid w:val="00464681"/>
    <w:rsid w:val="004942C2"/>
    <w:rsid w:val="004969D0"/>
    <w:rsid w:val="004A690E"/>
    <w:rsid w:val="004A7F78"/>
    <w:rsid w:val="004B7756"/>
    <w:rsid w:val="004C1D0E"/>
    <w:rsid w:val="004C394C"/>
    <w:rsid w:val="004C5E0E"/>
    <w:rsid w:val="004E62BF"/>
    <w:rsid w:val="004F1E2E"/>
    <w:rsid w:val="004F3B3F"/>
    <w:rsid w:val="004F4063"/>
    <w:rsid w:val="0050137B"/>
    <w:rsid w:val="00504112"/>
    <w:rsid w:val="00506B98"/>
    <w:rsid w:val="00522EBD"/>
    <w:rsid w:val="00524BAB"/>
    <w:rsid w:val="0053446B"/>
    <w:rsid w:val="00535FF4"/>
    <w:rsid w:val="00536EB9"/>
    <w:rsid w:val="005453B5"/>
    <w:rsid w:val="0055002A"/>
    <w:rsid w:val="00553AEB"/>
    <w:rsid w:val="00563D38"/>
    <w:rsid w:val="00566304"/>
    <w:rsid w:val="00577E5A"/>
    <w:rsid w:val="005813FB"/>
    <w:rsid w:val="00592478"/>
    <w:rsid w:val="00594011"/>
    <w:rsid w:val="005A63C4"/>
    <w:rsid w:val="005B1077"/>
    <w:rsid w:val="005C0EE2"/>
    <w:rsid w:val="005C173A"/>
    <w:rsid w:val="005C2003"/>
    <w:rsid w:val="005C4EE8"/>
    <w:rsid w:val="005C644E"/>
    <w:rsid w:val="005D1958"/>
    <w:rsid w:val="005D547C"/>
    <w:rsid w:val="005D70F6"/>
    <w:rsid w:val="005D7EAF"/>
    <w:rsid w:val="005F0667"/>
    <w:rsid w:val="005F4131"/>
    <w:rsid w:val="005F7B9F"/>
    <w:rsid w:val="00601DBB"/>
    <w:rsid w:val="006041AD"/>
    <w:rsid w:val="00605F79"/>
    <w:rsid w:val="0061094E"/>
    <w:rsid w:val="00621EC0"/>
    <w:rsid w:val="00630789"/>
    <w:rsid w:val="00636DD1"/>
    <w:rsid w:val="00636DEB"/>
    <w:rsid w:val="00642A84"/>
    <w:rsid w:val="006448ED"/>
    <w:rsid w:val="00645BFE"/>
    <w:rsid w:val="0065105F"/>
    <w:rsid w:val="00652F81"/>
    <w:rsid w:val="0066321B"/>
    <w:rsid w:val="00663D82"/>
    <w:rsid w:val="00673E9A"/>
    <w:rsid w:val="00685D39"/>
    <w:rsid w:val="006B6C8F"/>
    <w:rsid w:val="006C7E1B"/>
    <w:rsid w:val="006E63C0"/>
    <w:rsid w:val="00713C3D"/>
    <w:rsid w:val="00715080"/>
    <w:rsid w:val="00723543"/>
    <w:rsid w:val="00723553"/>
    <w:rsid w:val="0074329C"/>
    <w:rsid w:val="00745C68"/>
    <w:rsid w:val="0075303F"/>
    <w:rsid w:val="007654FB"/>
    <w:rsid w:val="00766786"/>
    <w:rsid w:val="007A7FD6"/>
    <w:rsid w:val="007B42F6"/>
    <w:rsid w:val="007B479D"/>
    <w:rsid w:val="007B73A8"/>
    <w:rsid w:val="007C5C8C"/>
    <w:rsid w:val="007E57CA"/>
    <w:rsid w:val="007F20F6"/>
    <w:rsid w:val="0080431C"/>
    <w:rsid w:val="0081014E"/>
    <w:rsid w:val="00810A7D"/>
    <w:rsid w:val="008136BD"/>
    <w:rsid w:val="00820021"/>
    <w:rsid w:val="00824E80"/>
    <w:rsid w:val="008266C2"/>
    <w:rsid w:val="008373B1"/>
    <w:rsid w:val="00837998"/>
    <w:rsid w:val="00842F99"/>
    <w:rsid w:val="00844604"/>
    <w:rsid w:val="008540F2"/>
    <w:rsid w:val="00855F8D"/>
    <w:rsid w:val="008571EB"/>
    <w:rsid w:val="0088287D"/>
    <w:rsid w:val="00886C04"/>
    <w:rsid w:val="0089118D"/>
    <w:rsid w:val="00893F37"/>
    <w:rsid w:val="00897B6C"/>
    <w:rsid w:val="008C71AF"/>
    <w:rsid w:val="008D13DA"/>
    <w:rsid w:val="008D33B3"/>
    <w:rsid w:val="008E5A65"/>
    <w:rsid w:val="008E719D"/>
    <w:rsid w:val="008F3550"/>
    <w:rsid w:val="008F5BCE"/>
    <w:rsid w:val="009049C8"/>
    <w:rsid w:val="00913232"/>
    <w:rsid w:val="00927F0D"/>
    <w:rsid w:val="0094231D"/>
    <w:rsid w:val="00943717"/>
    <w:rsid w:val="0096399A"/>
    <w:rsid w:val="0097067B"/>
    <w:rsid w:val="00987432"/>
    <w:rsid w:val="00995622"/>
    <w:rsid w:val="009A0525"/>
    <w:rsid w:val="009C0114"/>
    <w:rsid w:val="009C6AE6"/>
    <w:rsid w:val="009D0025"/>
    <w:rsid w:val="009D2B69"/>
    <w:rsid w:val="009E0B0E"/>
    <w:rsid w:val="009E1732"/>
    <w:rsid w:val="009E606E"/>
    <w:rsid w:val="009E64B5"/>
    <w:rsid w:val="009F092E"/>
    <w:rsid w:val="00A241B5"/>
    <w:rsid w:val="00A30046"/>
    <w:rsid w:val="00A419CD"/>
    <w:rsid w:val="00A42C97"/>
    <w:rsid w:val="00A47329"/>
    <w:rsid w:val="00A636A1"/>
    <w:rsid w:val="00A76471"/>
    <w:rsid w:val="00A808C6"/>
    <w:rsid w:val="00A82181"/>
    <w:rsid w:val="00A95044"/>
    <w:rsid w:val="00A95401"/>
    <w:rsid w:val="00A970F1"/>
    <w:rsid w:val="00AA54A5"/>
    <w:rsid w:val="00AB3452"/>
    <w:rsid w:val="00AC4904"/>
    <w:rsid w:val="00AC5D0F"/>
    <w:rsid w:val="00AD3479"/>
    <w:rsid w:val="00AE187A"/>
    <w:rsid w:val="00AE701B"/>
    <w:rsid w:val="00AF11C5"/>
    <w:rsid w:val="00AF152D"/>
    <w:rsid w:val="00AF3AED"/>
    <w:rsid w:val="00B01DBD"/>
    <w:rsid w:val="00B06228"/>
    <w:rsid w:val="00B06F2A"/>
    <w:rsid w:val="00B13AB4"/>
    <w:rsid w:val="00B339DB"/>
    <w:rsid w:val="00B52561"/>
    <w:rsid w:val="00B553A8"/>
    <w:rsid w:val="00B55E07"/>
    <w:rsid w:val="00B615F7"/>
    <w:rsid w:val="00B64B50"/>
    <w:rsid w:val="00B651A4"/>
    <w:rsid w:val="00B659F6"/>
    <w:rsid w:val="00B77DB7"/>
    <w:rsid w:val="00B80052"/>
    <w:rsid w:val="00B86ED8"/>
    <w:rsid w:val="00BA23EA"/>
    <w:rsid w:val="00BA3F66"/>
    <w:rsid w:val="00BB05A0"/>
    <w:rsid w:val="00BC2E13"/>
    <w:rsid w:val="00BC47E0"/>
    <w:rsid w:val="00BC75DD"/>
    <w:rsid w:val="00BD0E53"/>
    <w:rsid w:val="00BD1AB0"/>
    <w:rsid w:val="00BD4E68"/>
    <w:rsid w:val="00BE7A94"/>
    <w:rsid w:val="00BF0DB6"/>
    <w:rsid w:val="00C024B9"/>
    <w:rsid w:val="00C13508"/>
    <w:rsid w:val="00C15748"/>
    <w:rsid w:val="00C21B7C"/>
    <w:rsid w:val="00C3308B"/>
    <w:rsid w:val="00C34C68"/>
    <w:rsid w:val="00C40174"/>
    <w:rsid w:val="00C40E9B"/>
    <w:rsid w:val="00C523EB"/>
    <w:rsid w:val="00C578C5"/>
    <w:rsid w:val="00C6183B"/>
    <w:rsid w:val="00C62015"/>
    <w:rsid w:val="00C67E1F"/>
    <w:rsid w:val="00C74C6F"/>
    <w:rsid w:val="00C80C6D"/>
    <w:rsid w:val="00C90E02"/>
    <w:rsid w:val="00CB0D2D"/>
    <w:rsid w:val="00CB4A7C"/>
    <w:rsid w:val="00CB751D"/>
    <w:rsid w:val="00CC1FD0"/>
    <w:rsid w:val="00CC5E95"/>
    <w:rsid w:val="00CD1CEF"/>
    <w:rsid w:val="00CF4BD1"/>
    <w:rsid w:val="00CF550D"/>
    <w:rsid w:val="00D04367"/>
    <w:rsid w:val="00D1559E"/>
    <w:rsid w:val="00D172B7"/>
    <w:rsid w:val="00D231B1"/>
    <w:rsid w:val="00D25610"/>
    <w:rsid w:val="00D34C0B"/>
    <w:rsid w:val="00D401ED"/>
    <w:rsid w:val="00D57ABF"/>
    <w:rsid w:val="00D817B8"/>
    <w:rsid w:val="00D87CC4"/>
    <w:rsid w:val="00D9299D"/>
    <w:rsid w:val="00DE4E41"/>
    <w:rsid w:val="00DE68B4"/>
    <w:rsid w:val="00DF5F45"/>
    <w:rsid w:val="00E035A6"/>
    <w:rsid w:val="00E03ACF"/>
    <w:rsid w:val="00E07728"/>
    <w:rsid w:val="00E20505"/>
    <w:rsid w:val="00E211FE"/>
    <w:rsid w:val="00E2299B"/>
    <w:rsid w:val="00E26302"/>
    <w:rsid w:val="00E336CF"/>
    <w:rsid w:val="00E34792"/>
    <w:rsid w:val="00E47B12"/>
    <w:rsid w:val="00E60B07"/>
    <w:rsid w:val="00E6749B"/>
    <w:rsid w:val="00E74D2C"/>
    <w:rsid w:val="00E87F61"/>
    <w:rsid w:val="00EA61CE"/>
    <w:rsid w:val="00EB7C3B"/>
    <w:rsid w:val="00EC6AD7"/>
    <w:rsid w:val="00EF2741"/>
    <w:rsid w:val="00F06871"/>
    <w:rsid w:val="00F07A03"/>
    <w:rsid w:val="00F16AA9"/>
    <w:rsid w:val="00F36889"/>
    <w:rsid w:val="00F40593"/>
    <w:rsid w:val="00F5243B"/>
    <w:rsid w:val="00F62DB5"/>
    <w:rsid w:val="00F70695"/>
    <w:rsid w:val="00F805BB"/>
    <w:rsid w:val="00F87B1E"/>
    <w:rsid w:val="00F92B90"/>
    <w:rsid w:val="00F94FA5"/>
    <w:rsid w:val="00FA132F"/>
    <w:rsid w:val="00FB5AE7"/>
    <w:rsid w:val="00FB5C96"/>
    <w:rsid w:val="00FB6195"/>
    <w:rsid w:val="00FD7521"/>
    <w:rsid w:val="00FE3DC9"/>
    <w:rsid w:val="00FF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3E027E97"/>
  <w15:chartTrackingRefBased/>
  <w15:docId w15:val="{6C4C3181-6726-42B5-A796-400BD8B9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547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0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05A0"/>
  </w:style>
  <w:style w:type="paragraph" w:styleId="Rodap">
    <w:name w:val="footer"/>
    <w:basedOn w:val="Normal"/>
    <w:link w:val="RodapChar"/>
    <w:uiPriority w:val="99"/>
    <w:unhideWhenUsed/>
    <w:rsid w:val="00BB0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05A0"/>
  </w:style>
  <w:style w:type="paragraph" w:styleId="Corpodetexto">
    <w:name w:val="Body Text"/>
    <w:basedOn w:val="Normal"/>
    <w:link w:val="CorpodetextoChar"/>
    <w:semiHidden/>
    <w:rsid w:val="002C7DB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semiHidden/>
    <w:rsid w:val="002C7DB1"/>
    <w:rPr>
      <w:rFonts w:ascii="Times New Roman" w:eastAsia="Times New Roman" w:hAnsi="Times New Roman"/>
      <w:sz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7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379E6"/>
    <w:rPr>
      <w:rFonts w:ascii="Segoe UI" w:hAnsi="Segoe UI" w:cs="Segoe UI"/>
      <w:sz w:val="18"/>
      <w:szCs w:val="18"/>
      <w:lang w:eastAsia="en-US"/>
    </w:rPr>
  </w:style>
  <w:style w:type="character" w:styleId="Refdecomentrio">
    <w:name w:val="annotation reference"/>
    <w:uiPriority w:val="99"/>
    <w:semiHidden/>
    <w:unhideWhenUsed/>
    <w:rsid w:val="00B659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659F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B659F6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59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659F6"/>
    <w:rPr>
      <w:b/>
      <w:bCs/>
      <w:lang w:eastAsia="en-US"/>
    </w:rPr>
  </w:style>
  <w:style w:type="paragraph" w:styleId="Reviso">
    <w:name w:val="Revision"/>
    <w:hidden/>
    <w:uiPriority w:val="99"/>
    <w:semiHidden/>
    <w:rsid w:val="00745C68"/>
    <w:rPr>
      <w:sz w:val="22"/>
      <w:szCs w:val="22"/>
      <w:lang w:eastAsia="en-US"/>
    </w:rPr>
  </w:style>
  <w:style w:type="paragraph" w:styleId="SemEspaamento">
    <w:name w:val="No Spacing"/>
    <w:uiPriority w:val="1"/>
    <w:qFormat/>
    <w:rsid w:val="005B1077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5B1077"/>
    <w:pPr>
      <w:ind w:left="720"/>
      <w:contextualSpacing/>
    </w:pPr>
  </w:style>
  <w:style w:type="table" w:styleId="Tabelacomgrade">
    <w:name w:val="Table Grid"/>
    <w:basedOn w:val="Tabelanormal"/>
    <w:uiPriority w:val="39"/>
    <w:rsid w:val="00D23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566304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566304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566304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75303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30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814928\Desktop\2021\29-09-2021_formulario_plano_trabalho_comentad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58EC6-418E-40B1-A9D2-2EF8C7DA8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29-09-2021_formulario_plano_trabalho_comentado</Template>
  <TotalTime>544</TotalTime>
  <Pages>6</Pages>
  <Words>1450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Dias Viana</dc:creator>
  <cp:keywords/>
  <cp:lastModifiedBy>Kissyla Christine Duarte Lacerda</cp:lastModifiedBy>
  <cp:revision>36</cp:revision>
  <cp:lastPrinted>2026-07-21T18:06:00Z</cp:lastPrinted>
  <dcterms:created xsi:type="dcterms:W3CDTF">2024-04-11T13:59:00Z</dcterms:created>
  <dcterms:modified xsi:type="dcterms:W3CDTF">2026-08-17T17:58:00Z</dcterms:modified>
</cp:coreProperties>
</file>